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C3523" w14:textId="43E81959" w:rsidR="00AE7CBC" w:rsidRPr="006511E5" w:rsidRDefault="006416C3" w:rsidP="00D70D02">
      <w:pPr>
        <w:rPr>
          <w:noProof/>
        </w:rPr>
      </w:pPr>
      <w:r w:rsidRPr="006511E5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611AA95" wp14:editId="063A230B">
                <wp:simplePos x="0" y="0"/>
                <wp:positionH relativeFrom="column">
                  <wp:posOffset>-800793</wp:posOffset>
                </wp:positionH>
                <wp:positionV relativeFrom="paragraph">
                  <wp:posOffset>4344497</wp:posOffset>
                </wp:positionV>
                <wp:extent cx="9169400" cy="5178136"/>
                <wp:effectExtent l="0" t="0" r="0" b="3810"/>
                <wp:wrapNone/>
                <wp:docPr id="22" name="Hópur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9400" cy="5178136"/>
                          <a:chOff x="-84673" y="833427"/>
                          <a:chExt cx="9170096" cy="5178542"/>
                        </a:xfrm>
                      </wpg:grpSpPr>
                      <wps:wsp>
                        <wps:cNvPr id="14" name="Rétthyrningur 14"/>
                        <wps:cNvSpPr/>
                        <wps:spPr>
                          <a:xfrm>
                            <a:off x="-84673" y="833427"/>
                            <a:ext cx="5812423" cy="5178542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étthyrningur 24"/>
                        <wps:cNvSpPr/>
                        <wps:spPr>
                          <a:xfrm>
                            <a:off x="5472692" y="2222838"/>
                            <a:ext cx="3612731" cy="3704851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arammi 25"/>
                        <wps:cNvSpPr txBox="1"/>
                        <wps:spPr>
                          <a:xfrm>
                            <a:off x="189253" y="915409"/>
                            <a:ext cx="6032369" cy="23352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AFF981" w14:textId="55AB634F" w:rsidR="00D60E48" w:rsidRDefault="00BA7BEF" w:rsidP="00D60E48">
                              <w:pPr>
                                <w:spacing w:line="240" w:lineRule="auto"/>
                                <w:rPr>
                                  <w:rFonts w:ascii="Between 1 Medium" w:hAnsi="Between 1 Medium"/>
                                  <w:color w:val="FFFFFF" w:themeColor="background1"/>
                                  <w:sz w:val="40"/>
                                  <w:szCs w:val="32"/>
                                  <w:lang w:val="is-IS"/>
                                </w:rPr>
                              </w:pPr>
                              <w:r>
                                <w:rPr>
                                  <w:rFonts w:ascii="Between 1 Medium" w:hAnsi="Between 1 Medium"/>
                                  <w:color w:val="FFFFFF" w:themeColor="background1"/>
                                  <w:sz w:val="72"/>
                                  <w:szCs w:val="52"/>
                                  <w:lang w:val="is-IS"/>
                                </w:rPr>
                                <w:t xml:space="preserve">Project Idea </w:t>
                              </w:r>
                              <w:r w:rsidR="00283027">
                                <w:rPr>
                                  <w:rFonts w:ascii="Between 1 Medium" w:hAnsi="Between 1 Medium"/>
                                  <w:color w:val="FFFFFF" w:themeColor="background1"/>
                                  <w:sz w:val="72"/>
                                  <w:szCs w:val="52"/>
                                  <w:lang w:val="is-IS"/>
                                </w:rPr>
                                <w:t>N</w:t>
                              </w:r>
                              <w:r>
                                <w:rPr>
                                  <w:rFonts w:ascii="Between 1 Medium" w:hAnsi="Between 1 Medium"/>
                                  <w:color w:val="FFFFFF" w:themeColor="background1"/>
                                  <w:sz w:val="72"/>
                                  <w:szCs w:val="52"/>
                                  <w:lang w:val="is-IS"/>
                                </w:rPr>
                                <w:t>ote</w:t>
                              </w:r>
                              <w:r w:rsidR="003A4DDB">
                                <w:rPr>
                                  <w:rFonts w:ascii="Between 1 Medium" w:hAnsi="Between 1 Medium"/>
                                  <w:color w:val="FFFFFF" w:themeColor="background1"/>
                                  <w:sz w:val="72"/>
                                  <w:szCs w:val="52"/>
                                  <w:lang w:val="is-IS"/>
                                </w:rPr>
                                <w:t xml:space="preserve"> for Forest Carbon Capture</w:t>
                              </w:r>
                            </w:p>
                            <w:p w14:paraId="3E9567B3" w14:textId="0976EB3E" w:rsidR="00D60E48" w:rsidRDefault="00F72A49" w:rsidP="00A06A96">
                              <w:pPr>
                                <w:pStyle w:val="Mlsgreinlista"/>
                                <w:numPr>
                                  <w:ilvl w:val="0"/>
                                  <w:numId w:val="4"/>
                                </w:numPr>
                                <w:spacing w:line="240" w:lineRule="auto"/>
                                <w:rPr>
                                  <w:rFonts w:ascii="Between 1 Medium" w:hAnsi="Between 1 Medium"/>
                                  <w:color w:val="FFFFFF" w:themeColor="background1"/>
                                  <w:sz w:val="40"/>
                                  <w:szCs w:val="40"/>
                                  <w:lang w:val="is-IS"/>
                                </w:rPr>
                              </w:pPr>
                              <w:r>
                                <w:rPr>
                                  <w:rFonts w:ascii="Between 1 Medium" w:hAnsi="Between 1 Medium"/>
                                  <w:color w:val="FFFFFF" w:themeColor="background1"/>
                                  <w:sz w:val="40"/>
                                  <w:szCs w:val="40"/>
                                  <w:lang w:val="is-IS"/>
                                </w:rPr>
                                <w:t xml:space="preserve">Afforestation for </w:t>
                              </w:r>
                              <w:r w:rsidR="001822F5">
                                <w:rPr>
                                  <w:rFonts w:ascii="Between 1 Medium" w:hAnsi="Between 1 Medium"/>
                                  <w:color w:val="FFFFFF" w:themeColor="background1"/>
                                  <w:sz w:val="40"/>
                                  <w:szCs w:val="40"/>
                                  <w:lang w:val="is-IS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Between 1 Medium" w:hAnsi="Between 1 Medium"/>
                                  <w:color w:val="FFFFFF" w:themeColor="background1"/>
                                  <w:sz w:val="40"/>
                                  <w:szCs w:val="40"/>
                                  <w:lang w:val="is-IS"/>
                                </w:rPr>
                                <w:t>Six Rivers</w:t>
                              </w:r>
                              <w:r w:rsidR="001822F5">
                                <w:rPr>
                                  <w:rFonts w:ascii="Between 1 Medium" w:hAnsi="Between 1 Medium"/>
                                  <w:color w:val="FFFFFF" w:themeColor="background1"/>
                                  <w:sz w:val="40"/>
                                  <w:szCs w:val="40"/>
                                  <w:lang w:val="is-IS"/>
                                </w:rPr>
                                <w:t xml:space="preserve"> Project</w:t>
                              </w:r>
                            </w:p>
                            <w:p w14:paraId="6E89FEF4" w14:textId="4B22427F" w:rsidR="00A06A96" w:rsidRPr="00A06A96" w:rsidRDefault="001822F5" w:rsidP="00A06A96">
                              <w:pPr>
                                <w:pStyle w:val="Mlsgreinlista"/>
                                <w:numPr>
                                  <w:ilvl w:val="0"/>
                                  <w:numId w:val="4"/>
                                </w:numPr>
                                <w:spacing w:line="240" w:lineRule="auto"/>
                                <w:rPr>
                                  <w:rFonts w:ascii="Between 1 Medium" w:hAnsi="Between 1 Medium"/>
                                  <w:color w:val="FFFFFF" w:themeColor="background1"/>
                                  <w:sz w:val="40"/>
                                  <w:szCs w:val="40"/>
                                  <w:lang w:val="is-IS"/>
                                </w:rPr>
                              </w:pPr>
                              <w:r>
                                <w:rPr>
                                  <w:rFonts w:ascii="Between 1 Medium" w:hAnsi="Between 1 Medium"/>
                                  <w:color w:val="FFFFFF" w:themeColor="background1"/>
                                  <w:sz w:val="40"/>
                                  <w:szCs w:val="40"/>
                                  <w:lang w:val="is-IS"/>
                                </w:rPr>
                                <w:t>Guðmundarstaðir, Vopnafjörður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11AA95" id="Hópur 22" o:spid="_x0000_s1026" style="position:absolute;margin-left:-63.05pt;margin-top:342.1pt;width:722pt;height:407.75pt;z-index:251658240;mso-width-relative:margin;mso-height-relative:margin" coordorigin="-846,8334" coordsize="91700,51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">
                <v:rect id="Rétthyrningur 14" o:spid="_x0000_s1027" style="position:absolute;left:-846;top:8334;width:58123;height:51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" fillcolor="#3592cf [3205]" stroked="f" strokeweight="2pt"/>
                <v:rect id="Rétthyrningur 24" o:spid="_x0000_s1028" style="position:absolute;left:54726;top:22228;width:36128;height:37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" fillcolor="#3592cf [3205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arammi 25" o:spid="_x0000_s1029" type="#_x0000_t202" style="position:absolute;left:1892;top:9154;width:60324;height:2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14AFF981" w14:textId="55AB634F" w:rsidR="00D60E48" w:rsidRDefault="00BA7BEF" w:rsidP="00D60E48">
                        <w:pPr>
                          <w:spacing w:line="240" w:lineRule="auto"/>
                          <w:rPr>
                            <w:rFonts w:ascii="Between 1 Medium" w:hAnsi="Between 1 Medium"/>
                            <w:color w:val="FFFFFF" w:themeColor="background1"/>
                            <w:sz w:val="40"/>
                            <w:szCs w:val="32"/>
                            <w:lang w:val="is-IS"/>
                          </w:rPr>
                        </w:pPr>
                        <w:r>
                          <w:rPr>
                            <w:rFonts w:ascii="Between 1 Medium" w:hAnsi="Between 1 Medium"/>
                            <w:color w:val="FFFFFF" w:themeColor="background1"/>
                            <w:sz w:val="72"/>
                            <w:szCs w:val="52"/>
                            <w:lang w:val="is-IS"/>
                          </w:rPr>
                          <w:t xml:space="preserve">Project Idea </w:t>
                        </w:r>
                        <w:r w:rsidR="00283027">
                          <w:rPr>
                            <w:rFonts w:ascii="Between 1 Medium" w:hAnsi="Between 1 Medium"/>
                            <w:color w:val="FFFFFF" w:themeColor="background1"/>
                            <w:sz w:val="72"/>
                            <w:szCs w:val="52"/>
                            <w:lang w:val="is-IS"/>
                          </w:rPr>
                          <w:t>N</w:t>
                        </w:r>
                        <w:r>
                          <w:rPr>
                            <w:rFonts w:ascii="Between 1 Medium" w:hAnsi="Between 1 Medium"/>
                            <w:color w:val="FFFFFF" w:themeColor="background1"/>
                            <w:sz w:val="72"/>
                            <w:szCs w:val="52"/>
                            <w:lang w:val="is-IS"/>
                          </w:rPr>
                          <w:t>ote</w:t>
                        </w:r>
                        <w:r w:rsidR="003A4DDB">
                          <w:rPr>
                            <w:rFonts w:ascii="Between 1 Medium" w:hAnsi="Between 1 Medium"/>
                            <w:color w:val="FFFFFF" w:themeColor="background1"/>
                            <w:sz w:val="72"/>
                            <w:szCs w:val="52"/>
                            <w:lang w:val="is-IS"/>
                          </w:rPr>
                          <w:t xml:space="preserve"> for Forest Carbon Capture</w:t>
                        </w:r>
                      </w:p>
                      <w:p w14:paraId="3E9567B3" w14:textId="0976EB3E" w:rsidR="00D60E48" w:rsidRDefault="00F72A49" w:rsidP="00A06A96">
                        <w:pPr>
                          <w:pStyle w:val="Mlsgreinlista"/>
                          <w:numPr>
                            <w:ilvl w:val="0"/>
                            <w:numId w:val="4"/>
                          </w:numPr>
                          <w:spacing w:line="240" w:lineRule="auto"/>
                          <w:rPr>
                            <w:rFonts w:ascii="Between 1 Medium" w:hAnsi="Between 1 Medium"/>
                            <w:color w:val="FFFFFF" w:themeColor="background1"/>
                            <w:sz w:val="40"/>
                            <w:szCs w:val="40"/>
                            <w:lang w:val="is-IS"/>
                          </w:rPr>
                        </w:pPr>
                        <w:r>
                          <w:rPr>
                            <w:rFonts w:ascii="Between 1 Medium" w:hAnsi="Between 1 Medium"/>
                            <w:color w:val="FFFFFF" w:themeColor="background1"/>
                            <w:sz w:val="40"/>
                            <w:szCs w:val="40"/>
                            <w:lang w:val="is-IS"/>
                          </w:rPr>
                          <w:t xml:space="preserve">Afforestation for </w:t>
                        </w:r>
                        <w:r w:rsidR="001822F5">
                          <w:rPr>
                            <w:rFonts w:ascii="Between 1 Medium" w:hAnsi="Between 1 Medium"/>
                            <w:color w:val="FFFFFF" w:themeColor="background1"/>
                            <w:sz w:val="40"/>
                            <w:szCs w:val="40"/>
                            <w:lang w:val="is-IS"/>
                          </w:rPr>
                          <w:t xml:space="preserve">the </w:t>
                        </w:r>
                        <w:r>
                          <w:rPr>
                            <w:rFonts w:ascii="Between 1 Medium" w:hAnsi="Between 1 Medium"/>
                            <w:color w:val="FFFFFF" w:themeColor="background1"/>
                            <w:sz w:val="40"/>
                            <w:szCs w:val="40"/>
                            <w:lang w:val="is-IS"/>
                          </w:rPr>
                          <w:t>Six Rivers</w:t>
                        </w:r>
                        <w:r w:rsidR="001822F5">
                          <w:rPr>
                            <w:rFonts w:ascii="Between 1 Medium" w:hAnsi="Between 1 Medium"/>
                            <w:color w:val="FFFFFF" w:themeColor="background1"/>
                            <w:sz w:val="40"/>
                            <w:szCs w:val="40"/>
                            <w:lang w:val="is-IS"/>
                          </w:rPr>
                          <w:t xml:space="preserve"> Project</w:t>
                        </w:r>
                      </w:p>
                      <w:p w14:paraId="6E89FEF4" w14:textId="4B22427F" w:rsidR="00A06A96" w:rsidRPr="00A06A96" w:rsidRDefault="001822F5" w:rsidP="00A06A96">
                        <w:pPr>
                          <w:pStyle w:val="Mlsgreinlista"/>
                          <w:numPr>
                            <w:ilvl w:val="0"/>
                            <w:numId w:val="4"/>
                          </w:numPr>
                          <w:spacing w:line="240" w:lineRule="auto"/>
                          <w:rPr>
                            <w:rFonts w:ascii="Between 1 Medium" w:hAnsi="Between 1 Medium"/>
                            <w:color w:val="FFFFFF" w:themeColor="background1"/>
                            <w:sz w:val="40"/>
                            <w:szCs w:val="40"/>
                            <w:lang w:val="is-IS"/>
                          </w:rPr>
                        </w:pPr>
                        <w:r>
                          <w:rPr>
                            <w:rFonts w:ascii="Between 1 Medium" w:hAnsi="Between 1 Medium"/>
                            <w:color w:val="FFFFFF" w:themeColor="background1"/>
                            <w:sz w:val="40"/>
                            <w:szCs w:val="40"/>
                            <w:lang w:val="is-IS"/>
                          </w:rPr>
                          <w:t>Guðmundarstaðir, Vopnafjörður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511E5">
        <w:rPr>
          <w:noProof/>
        </w:rPr>
        <w:drawing>
          <wp:anchor distT="0" distB="0" distL="114300" distR="114300" simplePos="0" relativeHeight="251658247" behindDoc="1" locked="0" layoutInCell="1" allowOverlap="1" wp14:anchorId="402571F1" wp14:editId="55C35C75">
            <wp:simplePos x="0" y="0"/>
            <wp:positionH relativeFrom="page">
              <wp:align>left</wp:align>
            </wp:positionH>
            <wp:positionV relativeFrom="paragraph">
              <wp:posOffset>-1086924</wp:posOffset>
            </wp:positionV>
            <wp:extent cx="12221493" cy="6877050"/>
            <wp:effectExtent l="0" t="0" r="8890" b="0"/>
            <wp:wrapNone/>
            <wp:docPr id="12" name="Picture 12" descr="A picture containing tree, outdoor, plant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ree, outdoor, plant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6360" cy="689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3B9" w:rsidRPr="006511E5">
        <w:rPr>
          <w:noProof/>
        </w:rPr>
        <w:drawing>
          <wp:anchor distT="0" distB="0" distL="114300" distR="114300" simplePos="0" relativeHeight="251658245" behindDoc="0" locked="0" layoutInCell="1" allowOverlap="1" wp14:anchorId="564A3006" wp14:editId="79947CAE">
            <wp:simplePos x="0" y="0"/>
            <wp:positionH relativeFrom="margin">
              <wp:align>center</wp:align>
            </wp:positionH>
            <wp:positionV relativeFrom="paragraph">
              <wp:posOffset>6990080</wp:posOffset>
            </wp:positionV>
            <wp:extent cx="3767667" cy="901343"/>
            <wp:effectExtent l="0" t="0" r="4445" b="0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7667" cy="901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3B9" w:rsidRPr="006511E5">
        <w:rPr>
          <w:noProof/>
        </w:rPr>
        <w:drawing>
          <wp:anchor distT="0" distB="0" distL="114300" distR="114300" simplePos="0" relativeHeight="251658246" behindDoc="0" locked="0" layoutInCell="1" allowOverlap="1" wp14:anchorId="388D1341" wp14:editId="3A21415A">
            <wp:simplePos x="0" y="0"/>
            <wp:positionH relativeFrom="column">
              <wp:posOffset>4572000</wp:posOffset>
            </wp:positionH>
            <wp:positionV relativeFrom="paragraph">
              <wp:posOffset>8057515</wp:posOffset>
            </wp:positionV>
            <wp:extent cx="2320770" cy="907344"/>
            <wp:effectExtent l="0" t="0" r="0" b="0"/>
            <wp:wrapNone/>
            <wp:docPr id="21" name="Mynd 2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ynd 21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0770" cy="907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347CA1" w14:textId="05A4CF05" w:rsidR="00010157" w:rsidRPr="006511E5" w:rsidRDefault="00010157" w:rsidP="00010157">
      <w:pPr>
        <w:tabs>
          <w:tab w:val="right" w:pos="9936"/>
        </w:tabs>
        <w:sectPr w:rsidR="00010157" w:rsidRPr="006511E5" w:rsidSect="00D010A2">
          <w:headerReference w:type="even" r:id="rId15"/>
          <w:footerReference w:type="default" r:id="rId16"/>
          <w:footerReference w:type="first" r:id="rId17"/>
          <w:pgSz w:w="12240" w:h="15840"/>
          <w:pgMar w:top="1711" w:right="1152" w:bottom="720" w:left="1152" w:header="0" w:footer="288" w:gutter="0"/>
          <w:pgNumType w:start="1"/>
          <w:cols w:space="720"/>
          <w:titlePg/>
          <w:docGrid w:linePitch="382"/>
        </w:sectPr>
      </w:pPr>
    </w:p>
    <w:sdt>
      <w:sdtPr>
        <w:rPr>
          <w:rFonts w:ascii="Between 1" w:eastAsiaTheme="minorEastAsia" w:hAnsi="Between 1" w:cstheme="minorBidi"/>
          <w:b/>
          <w:color w:val="0F0D29" w:themeColor="text1"/>
          <w:sz w:val="22"/>
          <w:szCs w:val="22"/>
          <w:lang w:val="en-US" w:eastAsia="en-US"/>
        </w:rPr>
        <w:id w:val="839206547"/>
        <w:docPartObj>
          <w:docPartGallery w:val="Table of Contents"/>
          <w:docPartUnique/>
        </w:docPartObj>
      </w:sdtPr>
      <w:sdtEndPr>
        <w:rPr>
          <w:bCs/>
          <w:noProof/>
          <w:sz w:val="16"/>
          <w:szCs w:val="16"/>
        </w:rPr>
      </w:sdtEndPr>
      <w:sdtContent>
        <w:p w14:paraId="126B806F" w14:textId="47E40D45" w:rsidR="008F4781" w:rsidRPr="006511E5" w:rsidRDefault="000F7966">
          <w:pPr>
            <w:pStyle w:val="Fyrirsgnefnisyfirlits"/>
            <w:rPr>
              <w:rFonts w:ascii="Between 1" w:hAnsi="Between 1"/>
              <w:lang w:val="en-US"/>
            </w:rPr>
          </w:pPr>
          <w:r w:rsidRPr="006511E5">
            <w:rPr>
              <w:rFonts w:ascii="Between 1" w:hAnsi="Between 1"/>
              <w:lang w:val="en-US"/>
            </w:rPr>
            <w:t>Contents</w:t>
          </w:r>
        </w:p>
        <w:p w14:paraId="48EBDE7F" w14:textId="3BE5804C" w:rsidR="009F087B" w:rsidRDefault="008F4781">
          <w:pPr>
            <w:pStyle w:val="Efnisyfirlit1"/>
            <w:rPr>
              <w:rFonts w:asciiTheme="minorHAnsi" w:hAnsiTheme="minorHAnsi"/>
              <w:noProof/>
              <w:color w:val="auto"/>
              <w:sz w:val="22"/>
              <w:szCs w:val="22"/>
              <w:lang w:eastAsia="is-IS"/>
            </w:rPr>
          </w:pPr>
          <w:r w:rsidRPr="006511E5">
            <w:rPr>
              <w:sz w:val="16"/>
              <w:szCs w:val="16"/>
              <w:lang w:val="en-US"/>
            </w:rPr>
            <w:fldChar w:fldCharType="begin"/>
          </w:r>
          <w:r w:rsidRPr="006511E5">
            <w:rPr>
              <w:sz w:val="16"/>
              <w:szCs w:val="16"/>
              <w:lang w:val="en-US"/>
            </w:rPr>
            <w:instrText xml:space="preserve"> TOC \o "1-3" \h \z \u </w:instrText>
          </w:r>
          <w:r w:rsidRPr="006511E5">
            <w:rPr>
              <w:sz w:val="16"/>
              <w:szCs w:val="16"/>
              <w:lang w:val="en-US"/>
            </w:rPr>
            <w:fldChar w:fldCharType="separate"/>
          </w:r>
          <w:hyperlink w:anchor="_Toc107476587" w:history="1">
            <w:r w:rsidR="009F087B" w:rsidRPr="00F0147D">
              <w:rPr>
                <w:rStyle w:val="Tengill"/>
                <w:noProof/>
                <w:lang w:val="en-US"/>
              </w:rPr>
              <w:t>Introduction</w:t>
            </w:r>
            <w:r w:rsidR="009F087B">
              <w:rPr>
                <w:noProof/>
                <w:webHidden/>
              </w:rPr>
              <w:tab/>
            </w:r>
            <w:r w:rsidR="009F087B">
              <w:rPr>
                <w:noProof/>
                <w:webHidden/>
              </w:rPr>
              <w:fldChar w:fldCharType="begin"/>
            </w:r>
            <w:r w:rsidR="009F087B">
              <w:rPr>
                <w:noProof/>
                <w:webHidden/>
              </w:rPr>
              <w:instrText xml:space="preserve"> PAGEREF _Toc107476587 \h </w:instrText>
            </w:r>
            <w:r w:rsidR="009F087B">
              <w:rPr>
                <w:noProof/>
                <w:webHidden/>
              </w:rPr>
            </w:r>
            <w:r w:rsidR="009F087B">
              <w:rPr>
                <w:noProof/>
                <w:webHidden/>
              </w:rPr>
              <w:fldChar w:fldCharType="separate"/>
            </w:r>
            <w:r w:rsidR="0003001B">
              <w:rPr>
                <w:noProof/>
                <w:webHidden/>
              </w:rPr>
              <w:t>2</w:t>
            </w:r>
            <w:r w:rsidR="009F087B">
              <w:rPr>
                <w:noProof/>
                <w:webHidden/>
              </w:rPr>
              <w:fldChar w:fldCharType="end"/>
            </w:r>
          </w:hyperlink>
        </w:p>
        <w:p w14:paraId="1BC37F96" w14:textId="0BD126A8" w:rsidR="009F087B" w:rsidRDefault="00F54A07">
          <w:pPr>
            <w:pStyle w:val="Efnisyfirlit1"/>
            <w:rPr>
              <w:rFonts w:asciiTheme="minorHAnsi" w:hAnsiTheme="minorHAnsi"/>
              <w:noProof/>
              <w:color w:val="auto"/>
              <w:sz w:val="22"/>
              <w:szCs w:val="22"/>
              <w:lang w:eastAsia="is-IS"/>
            </w:rPr>
          </w:pPr>
          <w:hyperlink w:anchor="_Toc107476588" w:history="1">
            <w:r w:rsidR="009F087B" w:rsidRPr="00F0147D">
              <w:rPr>
                <w:rStyle w:val="Tengill"/>
                <w:noProof/>
                <w:lang w:val="en-US"/>
              </w:rPr>
              <w:t>Summary</w:t>
            </w:r>
            <w:r w:rsidR="009F087B">
              <w:rPr>
                <w:noProof/>
                <w:webHidden/>
              </w:rPr>
              <w:tab/>
            </w:r>
            <w:r w:rsidR="009F087B">
              <w:rPr>
                <w:noProof/>
                <w:webHidden/>
              </w:rPr>
              <w:fldChar w:fldCharType="begin"/>
            </w:r>
            <w:r w:rsidR="009F087B">
              <w:rPr>
                <w:noProof/>
                <w:webHidden/>
              </w:rPr>
              <w:instrText xml:space="preserve"> PAGEREF _Toc107476588 \h </w:instrText>
            </w:r>
            <w:r w:rsidR="009F087B">
              <w:rPr>
                <w:noProof/>
                <w:webHidden/>
              </w:rPr>
            </w:r>
            <w:r w:rsidR="009F087B">
              <w:rPr>
                <w:noProof/>
                <w:webHidden/>
              </w:rPr>
              <w:fldChar w:fldCharType="separate"/>
            </w:r>
            <w:r w:rsidR="0003001B">
              <w:rPr>
                <w:noProof/>
                <w:webHidden/>
              </w:rPr>
              <w:t>3</w:t>
            </w:r>
            <w:r w:rsidR="009F087B">
              <w:rPr>
                <w:noProof/>
                <w:webHidden/>
              </w:rPr>
              <w:fldChar w:fldCharType="end"/>
            </w:r>
          </w:hyperlink>
        </w:p>
        <w:p w14:paraId="360261FA" w14:textId="23D466F7" w:rsidR="009F087B" w:rsidRDefault="00F54A07">
          <w:pPr>
            <w:pStyle w:val="Efnisyfirlit1"/>
            <w:rPr>
              <w:rFonts w:asciiTheme="minorHAnsi" w:hAnsiTheme="minorHAnsi"/>
              <w:noProof/>
              <w:color w:val="auto"/>
              <w:sz w:val="22"/>
              <w:szCs w:val="22"/>
              <w:lang w:eastAsia="is-IS"/>
            </w:rPr>
          </w:pPr>
          <w:hyperlink w:anchor="_Toc107476589" w:history="1">
            <w:r w:rsidR="009F087B" w:rsidRPr="00F0147D">
              <w:rPr>
                <w:rStyle w:val="Tengill"/>
                <w:noProof/>
                <w:lang w:val="en-US"/>
              </w:rPr>
              <w:t>The project</w:t>
            </w:r>
            <w:r w:rsidR="009F087B">
              <w:rPr>
                <w:noProof/>
                <w:webHidden/>
              </w:rPr>
              <w:tab/>
            </w:r>
            <w:r w:rsidR="009F087B">
              <w:rPr>
                <w:noProof/>
                <w:webHidden/>
              </w:rPr>
              <w:fldChar w:fldCharType="begin"/>
            </w:r>
            <w:r w:rsidR="009F087B">
              <w:rPr>
                <w:noProof/>
                <w:webHidden/>
              </w:rPr>
              <w:instrText xml:space="preserve"> PAGEREF _Toc107476589 \h </w:instrText>
            </w:r>
            <w:r w:rsidR="009F087B">
              <w:rPr>
                <w:noProof/>
                <w:webHidden/>
              </w:rPr>
            </w:r>
            <w:r w:rsidR="009F087B">
              <w:rPr>
                <w:noProof/>
                <w:webHidden/>
              </w:rPr>
              <w:fldChar w:fldCharType="separate"/>
            </w:r>
            <w:r w:rsidR="0003001B">
              <w:rPr>
                <w:noProof/>
                <w:webHidden/>
              </w:rPr>
              <w:t>4</w:t>
            </w:r>
            <w:r w:rsidR="009F087B">
              <w:rPr>
                <w:noProof/>
                <w:webHidden/>
              </w:rPr>
              <w:fldChar w:fldCharType="end"/>
            </w:r>
          </w:hyperlink>
        </w:p>
        <w:p w14:paraId="14758E69" w14:textId="6CE99FAD" w:rsidR="009F087B" w:rsidRDefault="00F54A07">
          <w:pPr>
            <w:pStyle w:val="Efnisyfirlit2"/>
            <w:tabs>
              <w:tab w:val="right" w:leader="dot" w:pos="9926"/>
            </w:tabs>
            <w:rPr>
              <w:rFonts w:asciiTheme="minorHAnsi" w:hAnsiTheme="minorHAnsi"/>
              <w:b w:val="0"/>
              <w:noProof/>
              <w:color w:val="auto"/>
              <w:lang w:val="is-IS" w:eastAsia="is-IS"/>
            </w:rPr>
          </w:pPr>
          <w:hyperlink w:anchor="_Toc107476590" w:history="1">
            <w:r w:rsidR="009F087B" w:rsidRPr="00F0147D">
              <w:rPr>
                <w:rStyle w:val="Tengill"/>
                <w:noProof/>
              </w:rPr>
              <w:t>Forest Carbon - Icelandic Forest Carbon Code (IFCC)</w:t>
            </w:r>
            <w:r w:rsidR="009F087B">
              <w:rPr>
                <w:noProof/>
                <w:webHidden/>
              </w:rPr>
              <w:tab/>
            </w:r>
            <w:r w:rsidR="009F087B">
              <w:rPr>
                <w:noProof/>
                <w:webHidden/>
              </w:rPr>
              <w:fldChar w:fldCharType="begin"/>
            </w:r>
            <w:r w:rsidR="009F087B">
              <w:rPr>
                <w:noProof/>
                <w:webHidden/>
              </w:rPr>
              <w:instrText xml:space="preserve"> PAGEREF _Toc107476590 \h </w:instrText>
            </w:r>
            <w:r w:rsidR="009F087B">
              <w:rPr>
                <w:noProof/>
                <w:webHidden/>
              </w:rPr>
            </w:r>
            <w:r w:rsidR="009F087B">
              <w:rPr>
                <w:noProof/>
                <w:webHidden/>
              </w:rPr>
              <w:fldChar w:fldCharType="separate"/>
            </w:r>
            <w:r w:rsidR="0003001B">
              <w:rPr>
                <w:noProof/>
                <w:webHidden/>
              </w:rPr>
              <w:t>4</w:t>
            </w:r>
            <w:r w:rsidR="009F087B">
              <w:rPr>
                <w:noProof/>
                <w:webHidden/>
              </w:rPr>
              <w:fldChar w:fldCharType="end"/>
            </w:r>
          </w:hyperlink>
        </w:p>
        <w:p w14:paraId="7CE51CC5" w14:textId="5BD60FA0" w:rsidR="009F087B" w:rsidRDefault="00F54A07">
          <w:pPr>
            <w:pStyle w:val="Efnisyfirlit2"/>
            <w:tabs>
              <w:tab w:val="right" w:leader="dot" w:pos="9926"/>
            </w:tabs>
            <w:rPr>
              <w:rFonts w:asciiTheme="minorHAnsi" w:hAnsiTheme="minorHAnsi"/>
              <w:b w:val="0"/>
              <w:noProof/>
              <w:color w:val="auto"/>
              <w:lang w:val="is-IS" w:eastAsia="is-IS"/>
            </w:rPr>
          </w:pPr>
          <w:hyperlink w:anchor="_Toc107476591" w:history="1">
            <w:r w:rsidR="009F087B" w:rsidRPr="00F0147D">
              <w:rPr>
                <w:rStyle w:val="Tengill"/>
                <w:noProof/>
              </w:rPr>
              <w:t>Forest Carbon Calculator</w:t>
            </w:r>
            <w:r w:rsidR="009F087B">
              <w:rPr>
                <w:noProof/>
                <w:webHidden/>
              </w:rPr>
              <w:tab/>
            </w:r>
            <w:r w:rsidR="009F087B">
              <w:rPr>
                <w:noProof/>
                <w:webHidden/>
              </w:rPr>
              <w:fldChar w:fldCharType="begin"/>
            </w:r>
            <w:r w:rsidR="009F087B">
              <w:rPr>
                <w:noProof/>
                <w:webHidden/>
              </w:rPr>
              <w:instrText xml:space="preserve"> PAGEREF _Toc107476591 \h </w:instrText>
            </w:r>
            <w:r w:rsidR="009F087B">
              <w:rPr>
                <w:noProof/>
                <w:webHidden/>
              </w:rPr>
            </w:r>
            <w:r w:rsidR="009F087B">
              <w:rPr>
                <w:noProof/>
                <w:webHidden/>
              </w:rPr>
              <w:fldChar w:fldCharType="separate"/>
            </w:r>
            <w:r w:rsidR="0003001B">
              <w:rPr>
                <w:noProof/>
                <w:webHidden/>
              </w:rPr>
              <w:t>5</w:t>
            </w:r>
            <w:r w:rsidR="009F087B">
              <w:rPr>
                <w:noProof/>
                <w:webHidden/>
              </w:rPr>
              <w:fldChar w:fldCharType="end"/>
            </w:r>
          </w:hyperlink>
        </w:p>
        <w:p w14:paraId="7C8DAE78" w14:textId="4839732A" w:rsidR="009F087B" w:rsidRDefault="00F54A07">
          <w:pPr>
            <w:pStyle w:val="Efnisyfirlit2"/>
            <w:tabs>
              <w:tab w:val="right" w:leader="dot" w:pos="9926"/>
            </w:tabs>
            <w:rPr>
              <w:rFonts w:asciiTheme="minorHAnsi" w:hAnsiTheme="minorHAnsi"/>
              <w:b w:val="0"/>
              <w:noProof/>
              <w:color w:val="auto"/>
              <w:lang w:val="is-IS" w:eastAsia="is-IS"/>
            </w:rPr>
          </w:pPr>
          <w:hyperlink w:anchor="_Toc107476592" w:history="1">
            <w:r w:rsidR="009F087B" w:rsidRPr="00F0147D">
              <w:rPr>
                <w:rStyle w:val="Tengill"/>
                <w:noProof/>
                <w:lang w:val="en-GB"/>
              </w:rPr>
              <w:t>Certification of forest carbon projects</w:t>
            </w:r>
            <w:r w:rsidR="009F087B">
              <w:rPr>
                <w:noProof/>
                <w:webHidden/>
              </w:rPr>
              <w:tab/>
            </w:r>
            <w:r w:rsidR="009F087B">
              <w:rPr>
                <w:noProof/>
                <w:webHidden/>
              </w:rPr>
              <w:fldChar w:fldCharType="begin"/>
            </w:r>
            <w:r w:rsidR="009F087B">
              <w:rPr>
                <w:noProof/>
                <w:webHidden/>
              </w:rPr>
              <w:instrText xml:space="preserve"> PAGEREF _Toc107476592 \h </w:instrText>
            </w:r>
            <w:r w:rsidR="009F087B">
              <w:rPr>
                <w:noProof/>
                <w:webHidden/>
              </w:rPr>
            </w:r>
            <w:r w:rsidR="009F087B">
              <w:rPr>
                <w:noProof/>
                <w:webHidden/>
              </w:rPr>
              <w:fldChar w:fldCharType="separate"/>
            </w:r>
            <w:r w:rsidR="0003001B">
              <w:rPr>
                <w:noProof/>
                <w:webHidden/>
              </w:rPr>
              <w:t>6</w:t>
            </w:r>
            <w:r w:rsidR="009F087B">
              <w:rPr>
                <w:noProof/>
                <w:webHidden/>
              </w:rPr>
              <w:fldChar w:fldCharType="end"/>
            </w:r>
          </w:hyperlink>
        </w:p>
        <w:p w14:paraId="626B2A00" w14:textId="340F720F" w:rsidR="009F087B" w:rsidRDefault="00F54A07">
          <w:pPr>
            <w:pStyle w:val="Efnisyfirlit2"/>
            <w:tabs>
              <w:tab w:val="right" w:leader="dot" w:pos="9926"/>
            </w:tabs>
            <w:rPr>
              <w:rFonts w:asciiTheme="minorHAnsi" w:hAnsiTheme="minorHAnsi"/>
              <w:b w:val="0"/>
              <w:noProof/>
              <w:color w:val="auto"/>
              <w:lang w:val="is-IS" w:eastAsia="is-IS"/>
            </w:rPr>
          </w:pPr>
          <w:hyperlink w:anchor="_Toc107476593" w:history="1">
            <w:r w:rsidR="009F087B" w:rsidRPr="00F0147D">
              <w:rPr>
                <w:rStyle w:val="Tengill"/>
                <w:noProof/>
              </w:rPr>
              <w:t>Registration of carbon units</w:t>
            </w:r>
            <w:r w:rsidR="009F087B">
              <w:rPr>
                <w:noProof/>
                <w:webHidden/>
              </w:rPr>
              <w:tab/>
            </w:r>
            <w:r w:rsidR="009F087B">
              <w:rPr>
                <w:noProof/>
                <w:webHidden/>
              </w:rPr>
              <w:fldChar w:fldCharType="begin"/>
            </w:r>
            <w:r w:rsidR="009F087B">
              <w:rPr>
                <w:noProof/>
                <w:webHidden/>
              </w:rPr>
              <w:instrText xml:space="preserve"> PAGEREF _Toc107476593 \h </w:instrText>
            </w:r>
            <w:r w:rsidR="009F087B">
              <w:rPr>
                <w:noProof/>
                <w:webHidden/>
              </w:rPr>
            </w:r>
            <w:r w:rsidR="009F087B">
              <w:rPr>
                <w:noProof/>
                <w:webHidden/>
              </w:rPr>
              <w:fldChar w:fldCharType="separate"/>
            </w:r>
            <w:r w:rsidR="0003001B">
              <w:rPr>
                <w:noProof/>
                <w:webHidden/>
              </w:rPr>
              <w:t>6</w:t>
            </w:r>
            <w:r w:rsidR="009F087B">
              <w:rPr>
                <w:noProof/>
                <w:webHidden/>
              </w:rPr>
              <w:fldChar w:fldCharType="end"/>
            </w:r>
          </w:hyperlink>
        </w:p>
        <w:p w14:paraId="44373E4E" w14:textId="7F1687C5" w:rsidR="009F087B" w:rsidRDefault="00F54A07">
          <w:pPr>
            <w:pStyle w:val="Efnisyfirlit2"/>
            <w:tabs>
              <w:tab w:val="right" w:leader="dot" w:pos="9926"/>
            </w:tabs>
            <w:rPr>
              <w:rFonts w:asciiTheme="minorHAnsi" w:hAnsiTheme="minorHAnsi"/>
              <w:b w:val="0"/>
              <w:noProof/>
              <w:color w:val="auto"/>
              <w:lang w:val="is-IS" w:eastAsia="is-IS"/>
            </w:rPr>
          </w:pPr>
          <w:hyperlink w:anchor="_Toc107476594" w:history="1">
            <w:r w:rsidR="009F087B" w:rsidRPr="00F0147D">
              <w:rPr>
                <w:rStyle w:val="Tengill"/>
                <w:noProof/>
                <w:lang w:val="en-GB"/>
              </w:rPr>
              <w:t>Trading carbon units</w:t>
            </w:r>
            <w:r w:rsidR="009F087B">
              <w:rPr>
                <w:noProof/>
                <w:webHidden/>
              </w:rPr>
              <w:tab/>
            </w:r>
            <w:r w:rsidR="009F087B">
              <w:rPr>
                <w:noProof/>
                <w:webHidden/>
              </w:rPr>
              <w:fldChar w:fldCharType="begin"/>
            </w:r>
            <w:r w:rsidR="009F087B">
              <w:rPr>
                <w:noProof/>
                <w:webHidden/>
              </w:rPr>
              <w:instrText xml:space="preserve"> PAGEREF _Toc107476594 \h </w:instrText>
            </w:r>
            <w:r w:rsidR="009F087B">
              <w:rPr>
                <w:noProof/>
                <w:webHidden/>
              </w:rPr>
            </w:r>
            <w:r w:rsidR="009F087B">
              <w:rPr>
                <w:noProof/>
                <w:webHidden/>
              </w:rPr>
              <w:fldChar w:fldCharType="separate"/>
            </w:r>
            <w:r w:rsidR="0003001B">
              <w:rPr>
                <w:noProof/>
                <w:webHidden/>
              </w:rPr>
              <w:t>6</w:t>
            </w:r>
            <w:r w:rsidR="009F087B">
              <w:rPr>
                <w:noProof/>
                <w:webHidden/>
              </w:rPr>
              <w:fldChar w:fldCharType="end"/>
            </w:r>
          </w:hyperlink>
        </w:p>
        <w:p w14:paraId="165E1D4A" w14:textId="6EFD2D22" w:rsidR="009F087B" w:rsidRDefault="00F54A07">
          <w:pPr>
            <w:pStyle w:val="Efnisyfirlit1"/>
            <w:rPr>
              <w:rFonts w:asciiTheme="minorHAnsi" w:hAnsiTheme="minorHAnsi"/>
              <w:noProof/>
              <w:color w:val="auto"/>
              <w:sz w:val="22"/>
              <w:szCs w:val="22"/>
              <w:lang w:eastAsia="is-IS"/>
            </w:rPr>
          </w:pPr>
          <w:hyperlink w:anchor="_Toc107476595" w:history="1">
            <w:r w:rsidR="009F087B" w:rsidRPr="00F0147D">
              <w:rPr>
                <w:rStyle w:val="Tengill"/>
                <w:noProof/>
                <w:lang w:val="en-US"/>
              </w:rPr>
              <w:t>Scenario</w:t>
            </w:r>
            <w:r w:rsidR="009F087B">
              <w:rPr>
                <w:noProof/>
                <w:webHidden/>
              </w:rPr>
              <w:tab/>
            </w:r>
            <w:r w:rsidR="009F087B">
              <w:rPr>
                <w:noProof/>
                <w:webHidden/>
              </w:rPr>
              <w:fldChar w:fldCharType="begin"/>
            </w:r>
            <w:r w:rsidR="009F087B">
              <w:rPr>
                <w:noProof/>
                <w:webHidden/>
              </w:rPr>
              <w:instrText xml:space="preserve"> PAGEREF _Toc107476595 \h </w:instrText>
            </w:r>
            <w:r w:rsidR="009F087B">
              <w:rPr>
                <w:noProof/>
                <w:webHidden/>
              </w:rPr>
            </w:r>
            <w:r w:rsidR="009F087B">
              <w:rPr>
                <w:noProof/>
                <w:webHidden/>
              </w:rPr>
              <w:fldChar w:fldCharType="separate"/>
            </w:r>
            <w:r w:rsidR="0003001B">
              <w:rPr>
                <w:noProof/>
                <w:webHidden/>
              </w:rPr>
              <w:t>7</w:t>
            </w:r>
            <w:r w:rsidR="009F087B">
              <w:rPr>
                <w:noProof/>
                <w:webHidden/>
              </w:rPr>
              <w:fldChar w:fldCharType="end"/>
            </w:r>
          </w:hyperlink>
        </w:p>
        <w:p w14:paraId="33966963" w14:textId="3FA8648A" w:rsidR="009F087B" w:rsidRDefault="00F54A07">
          <w:pPr>
            <w:pStyle w:val="Efnisyfirlit2"/>
            <w:tabs>
              <w:tab w:val="right" w:leader="dot" w:pos="9926"/>
            </w:tabs>
            <w:rPr>
              <w:rFonts w:asciiTheme="minorHAnsi" w:hAnsiTheme="minorHAnsi"/>
              <w:b w:val="0"/>
              <w:noProof/>
              <w:color w:val="auto"/>
              <w:lang w:val="is-IS" w:eastAsia="is-IS"/>
            </w:rPr>
          </w:pPr>
          <w:hyperlink w:anchor="_Toc107476596" w:history="1">
            <w:r w:rsidR="009F087B" w:rsidRPr="00F0147D">
              <w:rPr>
                <w:rStyle w:val="Tengill"/>
                <w:noProof/>
              </w:rPr>
              <w:t>Guðmundarstaðir</w:t>
            </w:r>
            <w:r w:rsidR="009F087B">
              <w:rPr>
                <w:noProof/>
                <w:webHidden/>
              </w:rPr>
              <w:tab/>
            </w:r>
            <w:r w:rsidR="009F087B">
              <w:rPr>
                <w:noProof/>
                <w:webHidden/>
              </w:rPr>
              <w:fldChar w:fldCharType="begin"/>
            </w:r>
            <w:r w:rsidR="009F087B">
              <w:rPr>
                <w:noProof/>
                <w:webHidden/>
              </w:rPr>
              <w:instrText xml:space="preserve"> PAGEREF _Toc107476596 \h </w:instrText>
            </w:r>
            <w:r w:rsidR="009F087B">
              <w:rPr>
                <w:noProof/>
                <w:webHidden/>
              </w:rPr>
            </w:r>
            <w:r w:rsidR="009F087B">
              <w:rPr>
                <w:noProof/>
                <w:webHidden/>
              </w:rPr>
              <w:fldChar w:fldCharType="separate"/>
            </w:r>
            <w:r w:rsidR="0003001B">
              <w:rPr>
                <w:noProof/>
                <w:webHidden/>
              </w:rPr>
              <w:t>7</w:t>
            </w:r>
            <w:r w:rsidR="009F087B">
              <w:rPr>
                <w:noProof/>
                <w:webHidden/>
              </w:rPr>
              <w:fldChar w:fldCharType="end"/>
            </w:r>
          </w:hyperlink>
        </w:p>
        <w:p w14:paraId="2C55DC13" w14:textId="5BA54EE9" w:rsidR="009F087B" w:rsidRDefault="00F54A07">
          <w:pPr>
            <w:pStyle w:val="Efnisyfirlit3"/>
            <w:tabs>
              <w:tab w:val="right" w:leader="dot" w:pos="9926"/>
            </w:tabs>
            <w:rPr>
              <w:rFonts w:asciiTheme="minorHAnsi" w:hAnsiTheme="minorHAnsi"/>
              <w:b w:val="0"/>
              <w:noProof/>
              <w:color w:val="auto"/>
              <w:lang w:val="is-IS" w:eastAsia="is-IS"/>
            </w:rPr>
          </w:pPr>
          <w:hyperlink w:anchor="_Toc107476597" w:history="1">
            <w:r w:rsidR="009F087B" w:rsidRPr="00F0147D">
              <w:rPr>
                <w:rStyle w:val="Tengill"/>
                <w:noProof/>
              </w:rPr>
              <w:t>Location</w:t>
            </w:r>
            <w:r w:rsidR="009F087B">
              <w:rPr>
                <w:noProof/>
                <w:webHidden/>
              </w:rPr>
              <w:tab/>
            </w:r>
            <w:r w:rsidR="009F087B">
              <w:rPr>
                <w:noProof/>
                <w:webHidden/>
              </w:rPr>
              <w:fldChar w:fldCharType="begin"/>
            </w:r>
            <w:r w:rsidR="009F087B">
              <w:rPr>
                <w:noProof/>
                <w:webHidden/>
              </w:rPr>
              <w:instrText xml:space="preserve"> PAGEREF _Toc107476597 \h </w:instrText>
            </w:r>
            <w:r w:rsidR="009F087B">
              <w:rPr>
                <w:noProof/>
                <w:webHidden/>
              </w:rPr>
            </w:r>
            <w:r w:rsidR="009F087B">
              <w:rPr>
                <w:noProof/>
                <w:webHidden/>
              </w:rPr>
              <w:fldChar w:fldCharType="separate"/>
            </w:r>
            <w:r w:rsidR="0003001B">
              <w:rPr>
                <w:noProof/>
                <w:webHidden/>
              </w:rPr>
              <w:t>7</w:t>
            </w:r>
            <w:r w:rsidR="009F087B">
              <w:rPr>
                <w:noProof/>
                <w:webHidden/>
              </w:rPr>
              <w:fldChar w:fldCharType="end"/>
            </w:r>
          </w:hyperlink>
        </w:p>
        <w:p w14:paraId="74E887F6" w14:textId="48922370" w:rsidR="009F087B" w:rsidRDefault="00F54A07">
          <w:pPr>
            <w:pStyle w:val="Efnisyfirlit3"/>
            <w:tabs>
              <w:tab w:val="right" w:leader="dot" w:pos="9926"/>
            </w:tabs>
            <w:rPr>
              <w:rFonts w:asciiTheme="minorHAnsi" w:hAnsiTheme="minorHAnsi"/>
              <w:b w:val="0"/>
              <w:noProof/>
              <w:color w:val="auto"/>
              <w:lang w:val="is-IS" w:eastAsia="is-IS"/>
            </w:rPr>
          </w:pPr>
          <w:hyperlink w:anchor="_Toc107476598" w:history="1">
            <w:r w:rsidR="009F087B" w:rsidRPr="00F0147D">
              <w:rPr>
                <w:rStyle w:val="Tengill"/>
                <w:noProof/>
              </w:rPr>
              <w:t>Carbon sequestration</w:t>
            </w:r>
            <w:r w:rsidR="009F087B">
              <w:rPr>
                <w:noProof/>
                <w:webHidden/>
              </w:rPr>
              <w:tab/>
            </w:r>
            <w:r w:rsidR="009F087B">
              <w:rPr>
                <w:noProof/>
                <w:webHidden/>
              </w:rPr>
              <w:fldChar w:fldCharType="begin"/>
            </w:r>
            <w:r w:rsidR="009F087B">
              <w:rPr>
                <w:noProof/>
                <w:webHidden/>
              </w:rPr>
              <w:instrText xml:space="preserve"> PAGEREF _Toc107476598 \h </w:instrText>
            </w:r>
            <w:r w:rsidR="009F087B">
              <w:rPr>
                <w:noProof/>
                <w:webHidden/>
              </w:rPr>
            </w:r>
            <w:r w:rsidR="009F087B">
              <w:rPr>
                <w:noProof/>
                <w:webHidden/>
              </w:rPr>
              <w:fldChar w:fldCharType="separate"/>
            </w:r>
            <w:r w:rsidR="0003001B">
              <w:rPr>
                <w:noProof/>
                <w:webHidden/>
              </w:rPr>
              <w:t>8</w:t>
            </w:r>
            <w:r w:rsidR="009F087B">
              <w:rPr>
                <w:noProof/>
                <w:webHidden/>
              </w:rPr>
              <w:fldChar w:fldCharType="end"/>
            </w:r>
          </w:hyperlink>
        </w:p>
        <w:p w14:paraId="17B4D803" w14:textId="54FE734D" w:rsidR="009F087B" w:rsidRDefault="00F54A07">
          <w:pPr>
            <w:pStyle w:val="Efnisyfirlit3"/>
            <w:tabs>
              <w:tab w:val="right" w:leader="dot" w:pos="9926"/>
            </w:tabs>
            <w:rPr>
              <w:rFonts w:asciiTheme="minorHAnsi" w:hAnsiTheme="minorHAnsi"/>
              <w:b w:val="0"/>
              <w:noProof/>
              <w:color w:val="auto"/>
              <w:lang w:val="is-IS" w:eastAsia="is-IS"/>
            </w:rPr>
          </w:pPr>
          <w:hyperlink w:anchor="_Toc107476599" w:history="1">
            <w:r w:rsidR="009F087B" w:rsidRPr="00F0147D">
              <w:rPr>
                <w:rStyle w:val="Tengill"/>
                <w:noProof/>
              </w:rPr>
              <w:t>Project finances</w:t>
            </w:r>
            <w:r w:rsidR="009F087B">
              <w:rPr>
                <w:noProof/>
                <w:webHidden/>
              </w:rPr>
              <w:tab/>
            </w:r>
            <w:r w:rsidR="009F087B">
              <w:rPr>
                <w:noProof/>
                <w:webHidden/>
              </w:rPr>
              <w:fldChar w:fldCharType="begin"/>
            </w:r>
            <w:r w:rsidR="009F087B">
              <w:rPr>
                <w:noProof/>
                <w:webHidden/>
              </w:rPr>
              <w:instrText xml:space="preserve"> PAGEREF _Toc107476599 \h </w:instrText>
            </w:r>
            <w:r w:rsidR="009F087B">
              <w:rPr>
                <w:noProof/>
                <w:webHidden/>
              </w:rPr>
            </w:r>
            <w:r w:rsidR="009F087B">
              <w:rPr>
                <w:noProof/>
                <w:webHidden/>
              </w:rPr>
              <w:fldChar w:fldCharType="separate"/>
            </w:r>
            <w:r w:rsidR="0003001B">
              <w:rPr>
                <w:noProof/>
                <w:webHidden/>
              </w:rPr>
              <w:t>9</w:t>
            </w:r>
            <w:r w:rsidR="009F087B">
              <w:rPr>
                <w:noProof/>
                <w:webHidden/>
              </w:rPr>
              <w:fldChar w:fldCharType="end"/>
            </w:r>
          </w:hyperlink>
        </w:p>
        <w:p w14:paraId="0FCFB772" w14:textId="78D8D7A8" w:rsidR="009F087B" w:rsidRDefault="00F54A07">
          <w:pPr>
            <w:pStyle w:val="Efnisyfirlit3"/>
            <w:tabs>
              <w:tab w:val="right" w:leader="dot" w:pos="9926"/>
            </w:tabs>
            <w:rPr>
              <w:rFonts w:asciiTheme="minorHAnsi" w:hAnsiTheme="minorHAnsi"/>
              <w:b w:val="0"/>
              <w:noProof/>
              <w:color w:val="auto"/>
              <w:lang w:val="is-IS" w:eastAsia="is-IS"/>
            </w:rPr>
          </w:pPr>
          <w:hyperlink w:anchor="_Toc107476600" w:history="1">
            <w:r w:rsidR="009F087B" w:rsidRPr="00F0147D">
              <w:rPr>
                <w:rStyle w:val="Tengill"/>
                <w:noProof/>
              </w:rPr>
              <w:t>Costs of the project</w:t>
            </w:r>
            <w:r w:rsidR="009F087B">
              <w:rPr>
                <w:noProof/>
                <w:webHidden/>
              </w:rPr>
              <w:tab/>
            </w:r>
            <w:r w:rsidR="009F087B">
              <w:rPr>
                <w:noProof/>
                <w:webHidden/>
              </w:rPr>
              <w:fldChar w:fldCharType="begin"/>
            </w:r>
            <w:r w:rsidR="009F087B">
              <w:rPr>
                <w:noProof/>
                <w:webHidden/>
              </w:rPr>
              <w:instrText xml:space="preserve"> PAGEREF _Toc107476600 \h </w:instrText>
            </w:r>
            <w:r w:rsidR="009F087B">
              <w:rPr>
                <w:noProof/>
                <w:webHidden/>
              </w:rPr>
            </w:r>
            <w:r w:rsidR="009F087B">
              <w:rPr>
                <w:noProof/>
                <w:webHidden/>
              </w:rPr>
              <w:fldChar w:fldCharType="separate"/>
            </w:r>
            <w:r w:rsidR="0003001B">
              <w:rPr>
                <w:noProof/>
                <w:webHidden/>
              </w:rPr>
              <w:t>9</w:t>
            </w:r>
            <w:r w:rsidR="009F087B">
              <w:rPr>
                <w:noProof/>
                <w:webHidden/>
              </w:rPr>
              <w:fldChar w:fldCharType="end"/>
            </w:r>
          </w:hyperlink>
        </w:p>
        <w:p w14:paraId="2EBD476A" w14:textId="054A6FCA" w:rsidR="009F087B" w:rsidRDefault="00F54A07">
          <w:pPr>
            <w:pStyle w:val="Efnisyfirlit3"/>
            <w:tabs>
              <w:tab w:val="right" w:leader="dot" w:pos="9926"/>
            </w:tabs>
            <w:rPr>
              <w:rFonts w:asciiTheme="minorHAnsi" w:hAnsiTheme="minorHAnsi"/>
              <w:b w:val="0"/>
              <w:noProof/>
              <w:color w:val="auto"/>
              <w:lang w:val="is-IS" w:eastAsia="is-IS"/>
            </w:rPr>
          </w:pPr>
          <w:hyperlink w:anchor="_Toc107476601" w:history="1">
            <w:r w:rsidR="009F087B" w:rsidRPr="00F0147D">
              <w:rPr>
                <w:rStyle w:val="Tengill"/>
                <w:noProof/>
              </w:rPr>
              <w:t>Project income</w:t>
            </w:r>
            <w:r w:rsidR="009F087B">
              <w:rPr>
                <w:noProof/>
                <w:webHidden/>
              </w:rPr>
              <w:tab/>
            </w:r>
            <w:r w:rsidR="009F087B">
              <w:rPr>
                <w:noProof/>
                <w:webHidden/>
              </w:rPr>
              <w:fldChar w:fldCharType="begin"/>
            </w:r>
            <w:r w:rsidR="009F087B">
              <w:rPr>
                <w:noProof/>
                <w:webHidden/>
              </w:rPr>
              <w:instrText xml:space="preserve"> PAGEREF _Toc107476601 \h </w:instrText>
            </w:r>
            <w:r w:rsidR="009F087B">
              <w:rPr>
                <w:noProof/>
                <w:webHidden/>
              </w:rPr>
            </w:r>
            <w:r w:rsidR="009F087B">
              <w:rPr>
                <w:noProof/>
                <w:webHidden/>
              </w:rPr>
              <w:fldChar w:fldCharType="separate"/>
            </w:r>
            <w:r w:rsidR="0003001B">
              <w:rPr>
                <w:noProof/>
                <w:webHidden/>
              </w:rPr>
              <w:t>10</w:t>
            </w:r>
            <w:r w:rsidR="009F087B">
              <w:rPr>
                <w:noProof/>
                <w:webHidden/>
              </w:rPr>
              <w:fldChar w:fldCharType="end"/>
            </w:r>
          </w:hyperlink>
        </w:p>
        <w:p w14:paraId="2E696D6C" w14:textId="4568BAD4" w:rsidR="009F087B" w:rsidRDefault="00F54A07">
          <w:pPr>
            <w:pStyle w:val="Efnisyfirlit3"/>
            <w:tabs>
              <w:tab w:val="right" w:leader="dot" w:pos="9926"/>
            </w:tabs>
            <w:rPr>
              <w:rFonts w:asciiTheme="minorHAnsi" w:hAnsiTheme="minorHAnsi"/>
              <w:b w:val="0"/>
              <w:noProof/>
              <w:color w:val="auto"/>
              <w:lang w:val="is-IS" w:eastAsia="is-IS"/>
            </w:rPr>
          </w:pPr>
          <w:hyperlink w:anchor="_Toc107476602" w:history="1">
            <w:r w:rsidR="009F087B" w:rsidRPr="00F0147D">
              <w:rPr>
                <w:rStyle w:val="Tengill"/>
                <w:noProof/>
              </w:rPr>
              <w:t>Carbon offsets</w:t>
            </w:r>
            <w:r w:rsidR="009F087B">
              <w:rPr>
                <w:noProof/>
                <w:webHidden/>
              </w:rPr>
              <w:tab/>
            </w:r>
            <w:r w:rsidR="009F087B">
              <w:rPr>
                <w:noProof/>
                <w:webHidden/>
              </w:rPr>
              <w:fldChar w:fldCharType="begin"/>
            </w:r>
            <w:r w:rsidR="009F087B">
              <w:rPr>
                <w:noProof/>
                <w:webHidden/>
              </w:rPr>
              <w:instrText xml:space="preserve"> PAGEREF _Toc107476602 \h </w:instrText>
            </w:r>
            <w:r w:rsidR="009F087B">
              <w:rPr>
                <w:noProof/>
                <w:webHidden/>
              </w:rPr>
            </w:r>
            <w:r w:rsidR="009F087B">
              <w:rPr>
                <w:noProof/>
                <w:webHidden/>
              </w:rPr>
              <w:fldChar w:fldCharType="separate"/>
            </w:r>
            <w:r w:rsidR="0003001B">
              <w:rPr>
                <w:noProof/>
                <w:webHidden/>
              </w:rPr>
              <w:t>12</w:t>
            </w:r>
            <w:r w:rsidR="009F087B">
              <w:rPr>
                <w:noProof/>
                <w:webHidden/>
              </w:rPr>
              <w:fldChar w:fldCharType="end"/>
            </w:r>
          </w:hyperlink>
        </w:p>
        <w:p w14:paraId="1D979FC1" w14:textId="31296A4F" w:rsidR="009F087B" w:rsidRDefault="00F54A07">
          <w:pPr>
            <w:pStyle w:val="Efnisyfirlit1"/>
            <w:rPr>
              <w:rFonts w:asciiTheme="minorHAnsi" w:hAnsiTheme="minorHAnsi"/>
              <w:noProof/>
              <w:color w:val="auto"/>
              <w:sz w:val="22"/>
              <w:szCs w:val="22"/>
              <w:lang w:eastAsia="is-IS"/>
            </w:rPr>
          </w:pPr>
          <w:hyperlink w:anchor="_Toc107476603" w:history="1">
            <w:r w:rsidR="009F087B" w:rsidRPr="00F0147D">
              <w:rPr>
                <w:rStyle w:val="Tengill"/>
                <w:noProof/>
                <w:lang w:val="en-US"/>
              </w:rPr>
              <w:t>Project transaction costs</w:t>
            </w:r>
            <w:r w:rsidR="009F087B">
              <w:rPr>
                <w:noProof/>
                <w:webHidden/>
              </w:rPr>
              <w:tab/>
            </w:r>
            <w:r w:rsidR="009F087B">
              <w:rPr>
                <w:noProof/>
                <w:webHidden/>
              </w:rPr>
              <w:fldChar w:fldCharType="begin"/>
            </w:r>
            <w:r w:rsidR="009F087B">
              <w:rPr>
                <w:noProof/>
                <w:webHidden/>
              </w:rPr>
              <w:instrText xml:space="preserve"> PAGEREF _Toc107476603 \h </w:instrText>
            </w:r>
            <w:r w:rsidR="009F087B">
              <w:rPr>
                <w:noProof/>
                <w:webHidden/>
              </w:rPr>
            </w:r>
            <w:r w:rsidR="009F087B">
              <w:rPr>
                <w:noProof/>
                <w:webHidden/>
              </w:rPr>
              <w:fldChar w:fldCharType="separate"/>
            </w:r>
            <w:r w:rsidR="0003001B">
              <w:rPr>
                <w:noProof/>
                <w:webHidden/>
              </w:rPr>
              <w:t>14</w:t>
            </w:r>
            <w:r w:rsidR="009F087B">
              <w:rPr>
                <w:noProof/>
                <w:webHidden/>
              </w:rPr>
              <w:fldChar w:fldCharType="end"/>
            </w:r>
          </w:hyperlink>
        </w:p>
        <w:p w14:paraId="5CD86895" w14:textId="5D8FE5DE" w:rsidR="009F087B" w:rsidRDefault="00F54A07">
          <w:pPr>
            <w:pStyle w:val="Efnisyfirlit1"/>
            <w:rPr>
              <w:rFonts w:asciiTheme="minorHAnsi" w:hAnsiTheme="minorHAnsi"/>
              <w:noProof/>
              <w:color w:val="auto"/>
              <w:sz w:val="22"/>
              <w:szCs w:val="22"/>
              <w:lang w:eastAsia="is-IS"/>
            </w:rPr>
          </w:pPr>
          <w:hyperlink w:anchor="_Toc107476604" w:history="1">
            <w:r w:rsidR="009F087B" w:rsidRPr="00F0147D">
              <w:rPr>
                <w:rStyle w:val="Tengill"/>
                <w:noProof/>
                <w:lang w:val="en-US"/>
              </w:rPr>
              <w:t>Next steps</w:t>
            </w:r>
            <w:r w:rsidR="009F087B">
              <w:rPr>
                <w:noProof/>
                <w:webHidden/>
              </w:rPr>
              <w:tab/>
            </w:r>
            <w:r w:rsidR="009F087B">
              <w:rPr>
                <w:noProof/>
                <w:webHidden/>
              </w:rPr>
              <w:fldChar w:fldCharType="begin"/>
            </w:r>
            <w:r w:rsidR="009F087B">
              <w:rPr>
                <w:noProof/>
                <w:webHidden/>
              </w:rPr>
              <w:instrText xml:space="preserve"> PAGEREF _Toc107476604 \h </w:instrText>
            </w:r>
            <w:r w:rsidR="009F087B">
              <w:rPr>
                <w:noProof/>
                <w:webHidden/>
              </w:rPr>
            </w:r>
            <w:r w:rsidR="009F087B">
              <w:rPr>
                <w:noProof/>
                <w:webHidden/>
              </w:rPr>
              <w:fldChar w:fldCharType="separate"/>
            </w:r>
            <w:r w:rsidR="0003001B">
              <w:rPr>
                <w:noProof/>
                <w:webHidden/>
              </w:rPr>
              <w:t>15</w:t>
            </w:r>
            <w:r w:rsidR="009F087B">
              <w:rPr>
                <w:noProof/>
                <w:webHidden/>
              </w:rPr>
              <w:fldChar w:fldCharType="end"/>
            </w:r>
          </w:hyperlink>
        </w:p>
        <w:p w14:paraId="7531022E" w14:textId="62180C4B" w:rsidR="009F087B" w:rsidRDefault="00F54A07">
          <w:pPr>
            <w:pStyle w:val="Efnisyfirlit1"/>
            <w:rPr>
              <w:rFonts w:asciiTheme="minorHAnsi" w:hAnsiTheme="minorHAnsi"/>
              <w:noProof/>
              <w:color w:val="auto"/>
              <w:sz w:val="22"/>
              <w:szCs w:val="22"/>
              <w:lang w:eastAsia="is-IS"/>
            </w:rPr>
          </w:pPr>
          <w:hyperlink w:anchor="_Toc107476605" w:history="1">
            <w:r w:rsidR="009F087B" w:rsidRPr="00F0147D">
              <w:rPr>
                <w:rStyle w:val="Tengill"/>
                <w:noProof/>
                <w:lang w:val="en-US"/>
              </w:rPr>
              <w:t>Co-benefits</w:t>
            </w:r>
            <w:r w:rsidR="009F087B">
              <w:rPr>
                <w:noProof/>
                <w:webHidden/>
              </w:rPr>
              <w:tab/>
            </w:r>
            <w:r w:rsidR="009F087B">
              <w:rPr>
                <w:noProof/>
                <w:webHidden/>
              </w:rPr>
              <w:fldChar w:fldCharType="begin"/>
            </w:r>
            <w:r w:rsidR="009F087B">
              <w:rPr>
                <w:noProof/>
                <w:webHidden/>
              </w:rPr>
              <w:instrText xml:space="preserve"> PAGEREF _Toc107476605 \h </w:instrText>
            </w:r>
            <w:r w:rsidR="009F087B">
              <w:rPr>
                <w:noProof/>
                <w:webHidden/>
              </w:rPr>
            </w:r>
            <w:r w:rsidR="009F087B">
              <w:rPr>
                <w:noProof/>
                <w:webHidden/>
              </w:rPr>
              <w:fldChar w:fldCharType="separate"/>
            </w:r>
            <w:r w:rsidR="0003001B">
              <w:rPr>
                <w:noProof/>
                <w:webHidden/>
              </w:rPr>
              <w:t>16</w:t>
            </w:r>
            <w:r w:rsidR="009F087B">
              <w:rPr>
                <w:noProof/>
                <w:webHidden/>
              </w:rPr>
              <w:fldChar w:fldCharType="end"/>
            </w:r>
          </w:hyperlink>
        </w:p>
        <w:p w14:paraId="412AD833" w14:textId="742D87AF" w:rsidR="008F4781" w:rsidRPr="006511E5" w:rsidRDefault="008F4781">
          <w:pPr>
            <w:rPr>
              <w:sz w:val="16"/>
              <w:szCs w:val="16"/>
            </w:rPr>
          </w:pPr>
          <w:r w:rsidRPr="006511E5">
            <w:rPr>
              <w:bCs/>
              <w:noProof/>
              <w:sz w:val="16"/>
              <w:szCs w:val="16"/>
            </w:rPr>
            <w:fldChar w:fldCharType="end"/>
          </w:r>
        </w:p>
      </w:sdtContent>
    </w:sdt>
    <w:p w14:paraId="50067BD8" w14:textId="541A26EB" w:rsidR="00DE6E11" w:rsidRPr="006511E5" w:rsidRDefault="00DE6E11">
      <w:pPr>
        <w:spacing w:before="0" w:after="200"/>
        <w:rPr>
          <w:rFonts w:eastAsiaTheme="majorEastAsia" w:cstheme="majorBidi"/>
          <w:b w:val="0"/>
          <w:color w:val="061F57" w:themeColor="text2" w:themeShade="BF"/>
          <w:kern w:val="28"/>
          <w:sz w:val="36"/>
          <w:szCs w:val="32"/>
        </w:rPr>
      </w:pPr>
      <w:r w:rsidRPr="006511E5">
        <w:br w:type="page"/>
      </w:r>
    </w:p>
    <w:sectPr w:rsidR="00DE6E11" w:rsidRPr="006511E5" w:rsidSect="00893EA9">
      <w:type w:val="oddPage"/>
      <w:pgSz w:w="12240" w:h="15840"/>
      <w:pgMar w:top="1711" w:right="1152" w:bottom="720" w:left="1152" w:header="0" w:footer="288" w:gutter="0"/>
      <w:pgNumType w:start="1"/>
      <w:cols w:space="720"/>
      <w:titlePg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79C77" w14:textId="77777777" w:rsidR="00AC73C4" w:rsidRDefault="00AC73C4">
      <w:r>
        <w:separator/>
      </w:r>
    </w:p>
    <w:p w14:paraId="3BEA7871" w14:textId="77777777" w:rsidR="00AC73C4" w:rsidRDefault="00AC73C4"/>
  </w:endnote>
  <w:endnote w:type="continuationSeparator" w:id="0">
    <w:p w14:paraId="0E527D26" w14:textId="77777777" w:rsidR="00AC73C4" w:rsidRDefault="00AC73C4">
      <w:r>
        <w:continuationSeparator/>
      </w:r>
    </w:p>
    <w:p w14:paraId="0D97E271" w14:textId="77777777" w:rsidR="00AC73C4" w:rsidRDefault="00AC73C4"/>
  </w:endnote>
  <w:endnote w:type="continuationNotice" w:id="1">
    <w:p w14:paraId="4505EFFE" w14:textId="77777777" w:rsidR="00AC73C4" w:rsidRDefault="00AC73C4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tween 1">
    <w:panose1 w:val="020B0504020203020204"/>
    <w:charset w:val="00"/>
    <w:family w:val="swiss"/>
    <w:notTrueType/>
    <w:pitch w:val="variable"/>
    <w:sig w:usb0="A000006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etween 1 Medium">
    <w:panose1 w:val="020B0604020203020204"/>
    <w:charset w:val="00"/>
    <w:family w:val="swiss"/>
    <w:notTrueType/>
    <w:pitch w:val="variable"/>
    <w:sig w:usb0="A000006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tween 1 Light">
    <w:panose1 w:val="020B0404020203020204"/>
    <w:charset w:val="00"/>
    <w:family w:val="swiss"/>
    <w:notTrueType/>
    <w:pitch w:val="variable"/>
    <w:sig w:usb0="A000006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tween 1 Heavy">
    <w:panose1 w:val="020B0904020203020204"/>
    <w:charset w:val="00"/>
    <w:family w:val="swiss"/>
    <w:notTrueType/>
    <w:pitch w:val="variable"/>
    <w:sig w:usb0="A000006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26081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D38FEA" w14:textId="2A2ECE02" w:rsidR="0000661A" w:rsidRDefault="0000661A">
        <w:pPr>
          <w:pStyle w:val="Suftu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F9C9B3" w14:textId="77777777" w:rsidR="00DF027C" w:rsidRDefault="00DF027C">
    <w:pPr>
      <w:pStyle w:val="Suftu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4989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5B4682" w14:textId="5611A5D8" w:rsidR="00112434" w:rsidRDefault="00112434">
        <w:pPr>
          <w:pStyle w:val="Suftu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3BC301" w14:textId="77777777" w:rsidR="00112434" w:rsidRDefault="00112434">
    <w:pPr>
      <w:pStyle w:val="Suftu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1863C" w14:textId="77777777" w:rsidR="00AC73C4" w:rsidRDefault="00AC73C4">
      <w:r>
        <w:separator/>
      </w:r>
    </w:p>
    <w:p w14:paraId="1B476DA9" w14:textId="77777777" w:rsidR="00AC73C4" w:rsidRDefault="00AC73C4"/>
  </w:footnote>
  <w:footnote w:type="continuationSeparator" w:id="0">
    <w:p w14:paraId="1A3E7F59" w14:textId="77777777" w:rsidR="00AC73C4" w:rsidRDefault="00AC73C4">
      <w:r>
        <w:continuationSeparator/>
      </w:r>
    </w:p>
    <w:p w14:paraId="6AA82B0B" w14:textId="77777777" w:rsidR="00AC73C4" w:rsidRDefault="00AC73C4"/>
  </w:footnote>
  <w:footnote w:type="continuationNotice" w:id="1">
    <w:p w14:paraId="16EED603" w14:textId="77777777" w:rsidR="00AC73C4" w:rsidRDefault="00AC73C4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143B6" w14:textId="56F22A65" w:rsidR="008364D6" w:rsidRDefault="008364D6">
    <w:pPr>
      <w:pStyle w:val="Suhaus"/>
    </w:pPr>
  </w:p>
  <w:p w14:paraId="0A3CAF5E" w14:textId="553B523C" w:rsidR="008364D6" w:rsidRDefault="008364D6" w:rsidP="008364D6">
    <w:pPr>
      <w:pStyle w:val="Suhaus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B5AF3"/>
    <w:multiLevelType w:val="hybridMultilevel"/>
    <w:tmpl w:val="B55E56D0"/>
    <w:lvl w:ilvl="0" w:tplc="796213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-4"/>
        <w:position w:val="-2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B01A7"/>
    <w:multiLevelType w:val="hybridMultilevel"/>
    <w:tmpl w:val="85D848DE"/>
    <w:lvl w:ilvl="0" w:tplc="862CC886">
      <w:numFmt w:val="bullet"/>
      <w:lvlText w:val="•"/>
      <w:lvlJc w:val="left"/>
      <w:pPr>
        <w:ind w:left="720" w:hanging="360"/>
      </w:pPr>
      <w:rPr>
        <w:rFonts w:ascii="Between 1" w:eastAsiaTheme="minorEastAsia" w:hAnsi="Between 1" w:cstheme="minorBidi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73427"/>
    <w:multiLevelType w:val="hybridMultilevel"/>
    <w:tmpl w:val="0EA2DA52"/>
    <w:lvl w:ilvl="0" w:tplc="796213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-4"/>
        <w:position w:val="-2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6A0456"/>
    <w:multiLevelType w:val="hybridMultilevel"/>
    <w:tmpl w:val="D84A08A2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2B1100"/>
    <w:multiLevelType w:val="hybridMultilevel"/>
    <w:tmpl w:val="BE7663C2"/>
    <w:lvl w:ilvl="0" w:tplc="2A8813EC">
      <w:numFmt w:val="bullet"/>
      <w:lvlText w:val="-"/>
      <w:lvlJc w:val="left"/>
      <w:pPr>
        <w:ind w:left="720" w:hanging="360"/>
      </w:pPr>
      <w:rPr>
        <w:rFonts w:ascii="Between 1 Medium" w:eastAsiaTheme="minorEastAsia" w:hAnsi="Between 1 Medium" w:cstheme="minorBidi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3E104E"/>
    <w:multiLevelType w:val="hybridMultilevel"/>
    <w:tmpl w:val="5FE07446"/>
    <w:lvl w:ilvl="0" w:tplc="9642DE36">
      <w:numFmt w:val="bullet"/>
      <w:lvlText w:val="-"/>
      <w:lvlJc w:val="left"/>
      <w:pPr>
        <w:ind w:left="720" w:hanging="360"/>
      </w:pPr>
      <w:rPr>
        <w:rFonts w:ascii="Between 1 Medium" w:eastAsiaTheme="minorEastAsia" w:hAnsi="Between 1 Medium" w:cstheme="minorBidi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0B166D"/>
    <w:multiLevelType w:val="hybridMultilevel"/>
    <w:tmpl w:val="F10CFC7A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8250A3"/>
    <w:multiLevelType w:val="hybridMultilevel"/>
    <w:tmpl w:val="86A85B84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D24391"/>
    <w:multiLevelType w:val="hybridMultilevel"/>
    <w:tmpl w:val="877283B4"/>
    <w:lvl w:ilvl="0" w:tplc="79621378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  <w:spacing w:val="-4"/>
        <w:position w:val="-2"/>
      </w:rPr>
    </w:lvl>
    <w:lvl w:ilvl="1" w:tplc="040F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 w15:restartNumberingAfterBreak="0">
    <w:nsid w:val="533D16EF"/>
    <w:multiLevelType w:val="hybridMultilevel"/>
    <w:tmpl w:val="756C5290"/>
    <w:lvl w:ilvl="0" w:tplc="862CC886">
      <w:numFmt w:val="bullet"/>
      <w:lvlText w:val="•"/>
      <w:lvlJc w:val="left"/>
      <w:pPr>
        <w:ind w:left="720" w:hanging="360"/>
      </w:pPr>
      <w:rPr>
        <w:rFonts w:ascii="Between 1" w:eastAsiaTheme="minorEastAsia" w:hAnsi="Between 1" w:cstheme="minorBidi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043CB8"/>
    <w:multiLevelType w:val="hybridMultilevel"/>
    <w:tmpl w:val="635E8456"/>
    <w:lvl w:ilvl="0" w:tplc="862CC886">
      <w:numFmt w:val="bullet"/>
      <w:lvlText w:val="•"/>
      <w:lvlJc w:val="left"/>
      <w:pPr>
        <w:ind w:left="720" w:hanging="360"/>
      </w:pPr>
      <w:rPr>
        <w:rFonts w:ascii="Between 1" w:eastAsiaTheme="minorEastAsia" w:hAnsi="Between 1" w:cstheme="minorBidi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1D08C8"/>
    <w:multiLevelType w:val="hybridMultilevel"/>
    <w:tmpl w:val="FCF83BB4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D812F8"/>
    <w:multiLevelType w:val="hybridMultilevel"/>
    <w:tmpl w:val="E8D86500"/>
    <w:lvl w:ilvl="0" w:tplc="796213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pacing w:val="-4"/>
        <w:position w:val="-2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7D66F9"/>
    <w:multiLevelType w:val="hybridMultilevel"/>
    <w:tmpl w:val="166CB656"/>
    <w:lvl w:ilvl="0" w:tplc="380461B6">
      <w:numFmt w:val="bullet"/>
      <w:lvlText w:val="-"/>
      <w:lvlJc w:val="left"/>
      <w:pPr>
        <w:ind w:left="720" w:hanging="360"/>
      </w:pPr>
      <w:rPr>
        <w:rFonts w:ascii="Between 1 Medium" w:eastAsiaTheme="minorEastAsia" w:hAnsi="Between 1 Medium" w:cstheme="minorBidi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632EC9"/>
    <w:multiLevelType w:val="hybridMultilevel"/>
    <w:tmpl w:val="321019CC"/>
    <w:lvl w:ilvl="0" w:tplc="862CC886">
      <w:numFmt w:val="bullet"/>
      <w:lvlText w:val="•"/>
      <w:lvlJc w:val="left"/>
      <w:pPr>
        <w:ind w:left="720" w:hanging="360"/>
      </w:pPr>
      <w:rPr>
        <w:rFonts w:ascii="Between 1" w:eastAsiaTheme="minorEastAsia" w:hAnsi="Between 1" w:cstheme="minorBidi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2171779">
    <w:abstractNumId w:val="5"/>
  </w:num>
  <w:num w:numId="2" w16cid:durableId="355079216">
    <w:abstractNumId w:val="11"/>
  </w:num>
  <w:num w:numId="3" w16cid:durableId="972054938">
    <w:abstractNumId w:val="13"/>
  </w:num>
  <w:num w:numId="4" w16cid:durableId="1871868914">
    <w:abstractNumId w:val="4"/>
  </w:num>
  <w:num w:numId="5" w16cid:durableId="1855458132">
    <w:abstractNumId w:val="6"/>
  </w:num>
  <w:num w:numId="6" w16cid:durableId="1949655905">
    <w:abstractNumId w:val="9"/>
  </w:num>
  <w:num w:numId="7" w16cid:durableId="1714691636">
    <w:abstractNumId w:val="10"/>
  </w:num>
  <w:num w:numId="8" w16cid:durableId="1201935056">
    <w:abstractNumId w:val="14"/>
  </w:num>
  <w:num w:numId="9" w16cid:durableId="1091509296">
    <w:abstractNumId w:val="1"/>
  </w:num>
  <w:num w:numId="10" w16cid:durableId="259800512">
    <w:abstractNumId w:val="7"/>
  </w:num>
  <w:num w:numId="11" w16cid:durableId="188953458">
    <w:abstractNumId w:val="3"/>
  </w:num>
  <w:num w:numId="12" w16cid:durableId="1065758438">
    <w:abstractNumId w:val="0"/>
  </w:num>
  <w:num w:numId="13" w16cid:durableId="1716075300">
    <w:abstractNumId w:val="2"/>
  </w:num>
  <w:num w:numId="14" w16cid:durableId="595403440">
    <w:abstractNumId w:val="8"/>
  </w:num>
  <w:num w:numId="15" w16cid:durableId="17743939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D22"/>
    <w:rsid w:val="000010F1"/>
    <w:rsid w:val="000044EB"/>
    <w:rsid w:val="00005BF1"/>
    <w:rsid w:val="0000661A"/>
    <w:rsid w:val="00006D4C"/>
    <w:rsid w:val="00010157"/>
    <w:rsid w:val="00010401"/>
    <w:rsid w:val="00015BE8"/>
    <w:rsid w:val="00015EBB"/>
    <w:rsid w:val="00024530"/>
    <w:rsid w:val="0002482E"/>
    <w:rsid w:val="000257ED"/>
    <w:rsid w:val="00025CC1"/>
    <w:rsid w:val="0002725C"/>
    <w:rsid w:val="0002773D"/>
    <w:rsid w:val="0003001B"/>
    <w:rsid w:val="00032739"/>
    <w:rsid w:val="000337E9"/>
    <w:rsid w:val="00033BDC"/>
    <w:rsid w:val="00036EBA"/>
    <w:rsid w:val="000405AA"/>
    <w:rsid w:val="0004117B"/>
    <w:rsid w:val="000411BF"/>
    <w:rsid w:val="00046E11"/>
    <w:rsid w:val="00050324"/>
    <w:rsid w:val="00050D09"/>
    <w:rsid w:val="0005281D"/>
    <w:rsid w:val="000537F0"/>
    <w:rsid w:val="00057E17"/>
    <w:rsid w:val="000652F2"/>
    <w:rsid w:val="00066B6C"/>
    <w:rsid w:val="00067C13"/>
    <w:rsid w:val="00076CC1"/>
    <w:rsid w:val="00091AE9"/>
    <w:rsid w:val="00092CA7"/>
    <w:rsid w:val="000A0150"/>
    <w:rsid w:val="000A0A0C"/>
    <w:rsid w:val="000A7E74"/>
    <w:rsid w:val="000B1100"/>
    <w:rsid w:val="000B370B"/>
    <w:rsid w:val="000B5470"/>
    <w:rsid w:val="000C149C"/>
    <w:rsid w:val="000C1DFB"/>
    <w:rsid w:val="000C23FA"/>
    <w:rsid w:val="000C6614"/>
    <w:rsid w:val="000C6E4F"/>
    <w:rsid w:val="000D22C8"/>
    <w:rsid w:val="000D658C"/>
    <w:rsid w:val="000E63C9"/>
    <w:rsid w:val="000E739E"/>
    <w:rsid w:val="000F75CD"/>
    <w:rsid w:val="000F7966"/>
    <w:rsid w:val="00104D86"/>
    <w:rsid w:val="00104ED1"/>
    <w:rsid w:val="00105294"/>
    <w:rsid w:val="00112434"/>
    <w:rsid w:val="00114056"/>
    <w:rsid w:val="001143C2"/>
    <w:rsid w:val="001146A0"/>
    <w:rsid w:val="00117DD8"/>
    <w:rsid w:val="001212B9"/>
    <w:rsid w:val="001220D9"/>
    <w:rsid w:val="0012434E"/>
    <w:rsid w:val="0012635E"/>
    <w:rsid w:val="00127597"/>
    <w:rsid w:val="00130E9D"/>
    <w:rsid w:val="001328DD"/>
    <w:rsid w:val="00141660"/>
    <w:rsid w:val="00141D19"/>
    <w:rsid w:val="0014256C"/>
    <w:rsid w:val="00150A6D"/>
    <w:rsid w:val="0015668D"/>
    <w:rsid w:val="00157A68"/>
    <w:rsid w:val="00160A77"/>
    <w:rsid w:val="0016473A"/>
    <w:rsid w:val="00172DEE"/>
    <w:rsid w:val="00174239"/>
    <w:rsid w:val="0017798F"/>
    <w:rsid w:val="001815B5"/>
    <w:rsid w:val="001822F5"/>
    <w:rsid w:val="00182B73"/>
    <w:rsid w:val="00183ADA"/>
    <w:rsid w:val="00185B35"/>
    <w:rsid w:val="001921AC"/>
    <w:rsid w:val="001934D8"/>
    <w:rsid w:val="00194202"/>
    <w:rsid w:val="001950B0"/>
    <w:rsid w:val="001A01F4"/>
    <w:rsid w:val="001A38D3"/>
    <w:rsid w:val="001A528E"/>
    <w:rsid w:val="001B1985"/>
    <w:rsid w:val="001B5DDA"/>
    <w:rsid w:val="001C09C1"/>
    <w:rsid w:val="001C30FE"/>
    <w:rsid w:val="001C738C"/>
    <w:rsid w:val="001D09D2"/>
    <w:rsid w:val="001D0FBF"/>
    <w:rsid w:val="001D2B3F"/>
    <w:rsid w:val="001D77E4"/>
    <w:rsid w:val="001D79DE"/>
    <w:rsid w:val="001E56E1"/>
    <w:rsid w:val="001F06F6"/>
    <w:rsid w:val="001F2651"/>
    <w:rsid w:val="001F2BC8"/>
    <w:rsid w:val="001F5B91"/>
    <w:rsid w:val="001F5F6B"/>
    <w:rsid w:val="001F6AD6"/>
    <w:rsid w:val="0020056B"/>
    <w:rsid w:val="002005BF"/>
    <w:rsid w:val="0020374B"/>
    <w:rsid w:val="002121AE"/>
    <w:rsid w:val="00215F2F"/>
    <w:rsid w:val="00216A0A"/>
    <w:rsid w:val="00217362"/>
    <w:rsid w:val="00217541"/>
    <w:rsid w:val="00221913"/>
    <w:rsid w:val="002233BC"/>
    <w:rsid w:val="00223973"/>
    <w:rsid w:val="002268FB"/>
    <w:rsid w:val="002302F1"/>
    <w:rsid w:val="002318AB"/>
    <w:rsid w:val="00234AFA"/>
    <w:rsid w:val="00235083"/>
    <w:rsid w:val="00237D6A"/>
    <w:rsid w:val="00240729"/>
    <w:rsid w:val="00240E6A"/>
    <w:rsid w:val="00242149"/>
    <w:rsid w:val="00242EBB"/>
    <w:rsid w:val="00243EBC"/>
    <w:rsid w:val="002454B1"/>
    <w:rsid w:val="00246A35"/>
    <w:rsid w:val="002507E1"/>
    <w:rsid w:val="002520BA"/>
    <w:rsid w:val="00254528"/>
    <w:rsid w:val="002548F9"/>
    <w:rsid w:val="002556EC"/>
    <w:rsid w:val="00261958"/>
    <w:rsid w:val="002645A5"/>
    <w:rsid w:val="00264F4B"/>
    <w:rsid w:val="00265DC1"/>
    <w:rsid w:val="0026651B"/>
    <w:rsid w:val="00270647"/>
    <w:rsid w:val="0027181E"/>
    <w:rsid w:val="00271894"/>
    <w:rsid w:val="0027207D"/>
    <w:rsid w:val="00274E28"/>
    <w:rsid w:val="00275B31"/>
    <w:rsid w:val="00276E8A"/>
    <w:rsid w:val="00283027"/>
    <w:rsid w:val="00283D0F"/>
    <w:rsid w:val="00284348"/>
    <w:rsid w:val="00287CA6"/>
    <w:rsid w:val="0029434C"/>
    <w:rsid w:val="002950A2"/>
    <w:rsid w:val="002957A7"/>
    <w:rsid w:val="002A1645"/>
    <w:rsid w:val="002A2CDB"/>
    <w:rsid w:val="002A4963"/>
    <w:rsid w:val="002B2CF9"/>
    <w:rsid w:val="002B45B6"/>
    <w:rsid w:val="002B611C"/>
    <w:rsid w:val="002C36C8"/>
    <w:rsid w:val="002C42EB"/>
    <w:rsid w:val="002C4D22"/>
    <w:rsid w:val="002C645B"/>
    <w:rsid w:val="002D2E99"/>
    <w:rsid w:val="002D4526"/>
    <w:rsid w:val="002E14E6"/>
    <w:rsid w:val="002E2317"/>
    <w:rsid w:val="002E32BE"/>
    <w:rsid w:val="002E6656"/>
    <w:rsid w:val="002F51F5"/>
    <w:rsid w:val="002F54BD"/>
    <w:rsid w:val="002F5533"/>
    <w:rsid w:val="002F67DE"/>
    <w:rsid w:val="00300D64"/>
    <w:rsid w:val="00300E00"/>
    <w:rsid w:val="003044AB"/>
    <w:rsid w:val="00304B20"/>
    <w:rsid w:val="003102C8"/>
    <w:rsid w:val="00310E98"/>
    <w:rsid w:val="00312137"/>
    <w:rsid w:val="00313449"/>
    <w:rsid w:val="00314F70"/>
    <w:rsid w:val="00315165"/>
    <w:rsid w:val="003246BE"/>
    <w:rsid w:val="00324AAE"/>
    <w:rsid w:val="00330359"/>
    <w:rsid w:val="00336C80"/>
    <w:rsid w:val="0033762F"/>
    <w:rsid w:val="003400B2"/>
    <w:rsid w:val="003423E7"/>
    <w:rsid w:val="003434DA"/>
    <w:rsid w:val="0035466E"/>
    <w:rsid w:val="0036248F"/>
    <w:rsid w:val="00365ABE"/>
    <w:rsid w:val="00366C7E"/>
    <w:rsid w:val="003673C5"/>
    <w:rsid w:val="00371C4D"/>
    <w:rsid w:val="00372B02"/>
    <w:rsid w:val="003739E1"/>
    <w:rsid w:val="00374AD2"/>
    <w:rsid w:val="00381E13"/>
    <w:rsid w:val="0038414D"/>
    <w:rsid w:val="00384EA3"/>
    <w:rsid w:val="003861B9"/>
    <w:rsid w:val="003862ED"/>
    <w:rsid w:val="003911AD"/>
    <w:rsid w:val="003923AE"/>
    <w:rsid w:val="0039297A"/>
    <w:rsid w:val="003931EF"/>
    <w:rsid w:val="00394F88"/>
    <w:rsid w:val="003962A7"/>
    <w:rsid w:val="003A1257"/>
    <w:rsid w:val="003A1830"/>
    <w:rsid w:val="003A39A1"/>
    <w:rsid w:val="003A4A78"/>
    <w:rsid w:val="003A4DDB"/>
    <w:rsid w:val="003A70F8"/>
    <w:rsid w:val="003B1963"/>
    <w:rsid w:val="003B2953"/>
    <w:rsid w:val="003B79EC"/>
    <w:rsid w:val="003C0FFE"/>
    <w:rsid w:val="003C2191"/>
    <w:rsid w:val="003C2D9D"/>
    <w:rsid w:val="003D3863"/>
    <w:rsid w:val="003D42BB"/>
    <w:rsid w:val="003E5617"/>
    <w:rsid w:val="003E7F31"/>
    <w:rsid w:val="003F0EA6"/>
    <w:rsid w:val="003F14C1"/>
    <w:rsid w:val="003F5E59"/>
    <w:rsid w:val="003F7797"/>
    <w:rsid w:val="00402F15"/>
    <w:rsid w:val="00404216"/>
    <w:rsid w:val="0040574D"/>
    <w:rsid w:val="00406914"/>
    <w:rsid w:val="00407B0A"/>
    <w:rsid w:val="00407DED"/>
    <w:rsid w:val="004110DE"/>
    <w:rsid w:val="0041207C"/>
    <w:rsid w:val="0041248B"/>
    <w:rsid w:val="00413028"/>
    <w:rsid w:val="004137F0"/>
    <w:rsid w:val="00414F94"/>
    <w:rsid w:val="00415551"/>
    <w:rsid w:val="00416CFE"/>
    <w:rsid w:val="00420EFD"/>
    <w:rsid w:val="0042223F"/>
    <w:rsid w:val="0042328C"/>
    <w:rsid w:val="00423D45"/>
    <w:rsid w:val="0042451B"/>
    <w:rsid w:val="00430758"/>
    <w:rsid w:val="00436038"/>
    <w:rsid w:val="004361CB"/>
    <w:rsid w:val="004363D9"/>
    <w:rsid w:val="00436487"/>
    <w:rsid w:val="00436F41"/>
    <w:rsid w:val="00437488"/>
    <w:rsid w:val="0043790C"/>
    <w:rsid w:val="0044085A"/>
    <w:rsid w:val="00440BC4"/>
    <w:rsid w:val="00441DD6"/>
    <w:rsid w:val="00443E33"/>
    <w:rsid w:val="00446AEC"/>
    <w:rsid w:val="00455494"/>
    <w:rsid w:val="004643D2"/>
    <w:rsid w:val="00464A03"/>
    <w:rsid w:val="00466DEA"/>
    <w:rsid w:val="0047384B"/>
    <w:rsid w:val="00476893"/>
    <w:rsid w:val="00477CEE"/>
    <w:rsid w:val="00480B8E"/>
    <w:rsid w:val="00483379"/>
    <w:rsid w:val="0048539E"/>
    <w:rsid w:val="00485901"/>
    <w:rsid w:val="00487BE0"/>
    <w:rsid w:val="00491458"/>
    <w:rsid w:val="004916AC"/>
    <w:rsid w:val="00494DDE"/>
    <w:rsid w:val="00495735"/>
    <w:rsid w:val="004A75A6"/>
    <w:rsid w:val="004B21A5"/>
    <w:rsid w:val="004B48B4"/>
    <w:rsid w:val="004C1F4D"/>
    <w:rsid w:val="004C5499"/>
    <w:rsid w:val="004C691C"/>
    <w:rsid w:val="004D0AC7"/>
    <w:rsid w:val="004D104E"/>
    <w:rsid w:val="004D1BB4"/>
    <w:rsid w:val="004D360A"/>
    <w:rsid w:val="004D3871"/>
    <w:rsid w:val="004E6A09"/>
    <w:rsid w:val="004E6D73"/>
    <w:rsid w:val="004F0063"/>
    <w:rsid w:val="004F3609"/>
    <w:rsid w:val="004F4176"/>
    <w:rsid w:val="004F6970"/>
    <w:rsid w:val="00501B05"/>
    <w:rsid w:val="00502094"/>
    <w:rsid w:val="005037F0"/>
    <w:rsid w:val="00514373"/>
    <w:rsid w:val="00516A86"/>
    <w:rsid w:val="00520F66"/>
    <w:rsid w:val="0052596A"/>
    <w:rsid w:val="005275F6"/>
    <w:rsid w:val="00532BA8"/>
    <w:rsid w:val="00534895"/>
    <w:rsid w:val="005431FC"/>
    <w:rsid w:val="00544D89"/>
    <w:rsid w:val="00545349"/>
    <w:rsid w:val="00545AAD"/>
    <w:rsid w:val="0054675A"/>
    <w:rsid w:val="00550592"/>
    <w:rsid w:val="00552732"/>
    <w:rsid w:val="0055373B"/>
    <w:rsid w:val="005550B4"/>
    <w:rsid w:val="005635B4"/>
    <w:rsid w:val="005648B0"/>
    <w:rsid w:val="00567857"/>
    <w:rsid w:val="00571597"/>
    <w:rsid w:val="00572102"/>
    <w:rsid w:val="00573D57"/>
    <w:rsid w:val="0057739C"/>
    <w:rsid w:val="005800C0"/>
    <w:rsid w:val="00580E5F"/>
    <w:rsid w:val="00583C56"/>
    <w:rsid w:val="005840B3"/>
    <w:rsid w:val="00585645"/>
    <w:rsid w:val="00585CD5"/>
    <w:rsid w:val="00586454"/>
    <w:rsid w:val="00587AFD"/>
    <w:rsid w:val="005910B0"/>
    <w:rsid w:val="005917F1"/>
    <w:rsid w:val="005A0331"/>
    <w:rsid w:val="005A3B12"/>
    <w:rsid w:val="005A6BB6"/>
    <w:rsid w:val="005B3156"/>
    <w:rsid w:val="005B355D"/>
    <w:rsid w:val="005B444E"/>
    <w:rsid w:val="005B498C"/>
    <w:rsid w:val="005C114A"/>
    <w:rsid w:val="005C49B3"/>
    <w:rsid w:val="005C5B0A"/>
    <w:rsid w:val="005C62AE"/>
    <w:rsid w:val="005C6626"/>
    <w:rsid w:val="005C7355"/>
    <w:rsid w:val="005D004F"/>
    <w:rsid w:val="005D376A"/>
    <w:rsid w:val="005E33E5"/>
    <w:rsid w:val="005E410D"/>
    <w:rsid w:val="005E5538"/>
    <w:rsid w:val="005F00CD"/>
    <w:rsid w:val="005F1455"/>
    <w:rsid w:val="005F1BB0"/>
    <w:rsid w:val="005F4129"/>
    <w:rsid w:val="005F4BB8"/>
    <w:rsid w:val="005F6839"/>
    <w:rsid w:val="005F76F0"/>
    <w:rsid w:val="005F7C0C"/>
    <w:rsid w:val="00601F37"/>
    <w:rsid w:val="00603872"/>
    <w:rsid w:val="00613934"/>
    <w:rsid w:val="00616568"/>
    <w:rsid w:val="00616FAB"/>
    <w:rsid w:val="006237C1"/>
    <w:rsid w:val="00625381"/>
    <w:rsid w:val="0063192D"/>
    <w:rsid w:val="0063230B"/>
    <w:rsid w:val="00636851"/>
    <w:rsid w:val="00640C01"/>
    <w:rsid w:val="006416C3"/>
    <w:rsid w:val="00643A5E"/>
    <w:rsid w:val="006459FD"/>
    <w:rsid w:val="00646C67"/>
    <w:rsid w:val="00647ABB"/>
    <w:rsid w:val="00650A70"/>
    <w:rsid w:val="00650A91"/>
    <w:rsid w:val="006511E5"/>
    <w:rsid w:val="00653804"/>
    <w:rsid w:val="00654D24"/>
    <w:rsid w:val="00656C4D"/>
    <w:rsid w:val="0067282E"/>
    <w:rsid w:val="00672CEB"/>
    <w:rsid w:val="006771AD"/>
    <w:rsid w:val="00691F6C"/>
    <w:rsid w:val="00695160"/>
    <w:rsid w:val="00697797"/>
    <w:rsid w:val="006A1BE1"/>
    <w:rsid w:val="006A4289"/>
    <w:rsid w:val="006B1219"/>
    <w:rsid w:val="006B1BAE"/>
    <w:rsid w:val="006B2CDF"/>
    <w:rsid w:val="006B4D31"/>
    <w:rsid w:val="006B75B1"/>
    <w:rsid w:val="006C0602"/>
    <w:rsid w:val="006C4A75"/>
    <w:rsid w:val="006C6CCA"/>
    <w:rsid w:val="006D00A6"/>
    <w:rsid w:val="006D0559"/>
    <w:rsid w:val="006D0D7B"/>
    <w:rsid w:val="006D2695"/>
    <w:rsid w:val="006D4C5C"/>
    <w:rsid w:val="006D707C"/>
    <w:rsid w:val="006D7318"/>
    <w:rsid w:val="006E150A"/>
    <w:rsid w:val="006E3E43"/>
    <w:rsid w:val="006E5716"/>
    <w:rsid w:val="006E7433"/>
    <w:rsid w:val="006F61DF"/>
    <w:rsid w:val="00701A84"/>
    <w:rsid w:val="0070670B"/>
    <w:rsid w:val="00710469"/>
    <w:rsid w:val="00713E42"/>
    <w:rsid w:val="0071606E"/>
    <w:rsid w:val="007163C9"/>
    <w:rsid w:val="00716957"/>
    <w:rsid w:val="00722874"/>
    <w:rsid w:val="00723A53"/>
    <w:rsid w:val="007262CE"/>
    <w:rsid w:val="007302B3"/>
    <w:rsid w:val="00730733"/>
    <w:rsid w:val="0073081F"/>
    <w:rsid w:val="00730E3A"/>
    <w:rsid w:val="00732932"/>
    <w:rsid w:val="00735BAC"/>
    <w:rsid w:val="00736AAF"/>
    <w:rsid w:val="00741568"/>
    <w:rsid w:val="00742903"/>
    <w:rsid w:val="00743486"/>
    <w:rsid w:val="00746C16"/>
    <w:rsid w:val="00750AC2"/>
    <w:rsid w:val="007513B8"/>
    <w:rsid w:val="00753306"/>
    <w:rsid w:val="007616AC"/>
    <w:rsid w:val="00763099"/>
    <w:rsid w:val="00765B2A"/>
    <w:rsid w:val="00766C6A"/>
    <w:rsid w:val="00771F08"/>
    <w:rsid w:val="00773488"/>
    <w:rsid w:val="00773794"/>
    <w:rsid w:val="007829C9"/>
    <w:rsid w:val="00783A34"/>
    <w:rsid w:val="0079309D"/>
    <w:rsid w:val="0079322F"/>
    <w:rsid w:val="0079681D"/>
    <w:rsid w:val="00796F99"/>
    <w:rsid w:val="007A3477"/>
    <w:rsid w:val="007A5D9A"/>
    <w:rsid w:val="007B001E"/>
    <w:rsid w:val="007B04A9"/>
    <w:rsid w:val="007B56F6"/>
    <w:rsid w:val="007B68F9"/>
    <w:rsid w:val="007B69EF"/>
    <w:rsid w:val="007B7424"/>
    <w:rsid w:val="007B7DEF"/>
    <w:rsid w:val="007C11BA"/>
    <w:rsid w:val="007C4782"/>
    <w:rsid w:val="007C4D05"/>
    <w:rsid w:val="007C6B52"/>
    <w:rsid w:val="007C746F"/>
    <w:rsid w:val="007D11BE"/>
    <w:rsid w:val="007D16C5"/>
    <w:rsid w:val="007E0604"/>
    <w:rsid w:val="007E56C8"/>
    <w:rsid w:val="007F1EB1"/>
    <w:rsid w:val="007F23AF"/>
    <w:rsid w:val="007F4A7B"/>
    <w:rsid w:val="007F601B"/>
    <w:rsid w:val="008021F5"/>
    <w:rsid w:val="0080386D"/>
    <w:rsid w:val="00807055"/>
    <w:rsid w:val="00811564"/>
    <w:rsid w:val="00813A9F"/>
    <w:rsid w:val="00813D6A"/>
    <w:rsid w:val="00815C9F"/>
    <w:rsid w:val="00823DD2"/>
    <w:rsid w:val="00824DC1"/>
    <w:rsid w:val="008364D6"/>
    <w:rsid w:val="00837AD6"/>
    <w:rsid w:val="00842429"/>
    <w:rsid w:val="0085043D"/>
    <w:rsid w:val="00851032"/>
    <w:rsid w:val="00852871"/>
    <w:rsid w:val="00855B10"/>
    <w:rsid w:val="00856D78"/>
    <w:rsid w:val="0086019B"/>
    <w:rsid w:val="00862863"/>
    <w:rsid w:val="00862FE4"/>
    <w:rsid w:val="0086389A"/>
    <w:rsid w:val="00863B2E"/>
    <w:rsid w:val="00864DAE"/>
    <w:rsid w:val="00864FB8"/>
    <w:rsid w:val="00873D85"/>
    <w:rsid w:val="00875567"/>
    <w:rsid w:val="0087605E"/>
    <w:rsid w:val="008836ED"/>
    <w:rsid w:val="00890279"/>
    <w:rsid w:val="0089291A"/>
    <w:rsid w:val="00893EA9"/>
    <w:rsid w:val="008957F9"/>
    <w:rsid w:val="00896C72"/>
    <w:rsid w:val="00897418"/>
    <w:rsid w:val="008A1E33"/>
    <w:rsid w:val="008A25D8"/>
    <w:rsid w:val="008A46DE"/>
    <w:rsid w:val="008B137A"/>
    <w:rsid w:val="008B1FEE"/>
    <w:rsid w:val="008B3EAD"/>
    <w:rsid w:val="008B45C0"/>
    <w:rsid w:val="008B78E2"/>
    <w:rsid w:val="008C20F1"/>
    <w:rsid w:val="008C2E8B"/>
    <w:rsid w:val="008C38B2"/>
    <w:rsid w:val="008C3EA3"/>
    <w:rsid w:val="008D6498"/>
    <w:rsid w:val="008E1F9D"/>
    <w:rsid w:val="008E672D"/>
    <w:rsid w:val="008E6D8C"/>
    <w:rsid w:val="008E7C95"/>
    <w:rsid w:val="008F0FD6"/>
    <w:rsid w:val="008F4781"/>
    <w:rsid w:val="009000B7"/>
    <w:rsid w:val="00900783"/>
    <w:rsid w:val="0090250B"/>
    <w:rsid w:val="0090263E"/>
    <w:rsid w:val="00903C32"/>
    <w:rsid w:val="009064B6"/>
    <w:rsid w:val="00911FDC"/>
    <w:rsid w:val="00916B16"/>
    <w:rsid w:val="009173B9"/>
    <w:rsid w:val="009226B9"/>
    <w:rsid w:val="00922738"/>
    <w:rsid w:val="00923F24"/>
    <w:rsid w:val="00924164"/>
    <w:rsid w:val="00930534"/>
    <w:rsid w:val="009316D7"/>
    <w:rsid w:val="0093335D"/>
    <w:rsid w:val="0093613E"/>
    <w:rsid w:val="00937777"/>
    <w:rsid w:val="00937C07"/>
    <w:rsid w:val="00941B56"/>
    <w:rsid w:val="00943026"/>
    <w:rsid w:val="0094401B"/>
    <w:rsid w:val="00944572"/>
    <w:rsid w:val="009451F9"/>
    <w:rsid w:val="00947372"/>
    <w:rsid w:val="00951DE2"/>
    <w:rsid w:val="009535DA"/>
    <w:rsid w:val="00956FA0"/>
    <w:rsid w:val="00966B81"/>
    <w:rsid w:val="00967E23"/>
    <w:rsid w:val="009748DF"/>
    <w:rsid w:val="0097647A"/>
    <w:rsid w:val="00980D44"/>
    <w:rsid w:val="00980D58"/>
    <w:rsid w:val="00981090"/>
    <w:rsid w:val="00982C94"/>
    <w:rsid w:val="009905E1"/>
    <w:rsid w:val="0099295C"/>
    <w:rsid w:val="00992ECB"/>
    <w:rsid w:val="00992F20"/>
    <w:rsid w:val="0099350F"/>
    <w:rsid w:val="0099496C"/>
    <w:rsid w:val="00994B23"/>
    <w:rsid w:val="00995C53"/>
    <w:rsid w:val="0099655F"/>
    <w:rsid w:val="00997EDE"/>
    <w:rsid w:val="009A20E6"/>
    <w:rsid w:val="009A2FEC"/>
    <w:rsid w:val="009A3343"/>
    <w:rsid w:val="009A3355"/>
    <w:rsid w:val="009A3909"/>
    <w:rsid w:val="009A3EB3"/>
    <w:rsid w:val="009A5D43"/>
    <w:rsid w:val="009A6624"/>
    <w:rsid w:val="009B1301"/>
    <w:rsid w:val="009B7BD1"/>
    <w:rsid w:val="009C0377"/>
    <w:rsid w:val="009C24A8"/>
    <w:rsid w:val="009C564E"/>
    <w:rsid w:val="009C7720"/>
    <w:rsid w:val="009D3B02"/>
    <w:rsid w:val="009D46C9"/>
    <w:rsid w:val="009D6730"/>
    <w:rsid w:val="009D6B13"/>
    <w:rsid w:val="009D70DE"/>
    <w:rsid w:val="009E28EF"/>
    <w:rsid w:val="009E2E50"/>
    <w:rsid w:val="009E4307"/>
    <w:rsid w:val="009E5C58"/>
    <w:rsid w:val="009F087B"/>
    <w:rsid w:val="009F560C"/>
    <w:rsid w:val="00A00B8F"/>
    <w:rsid w:val="00A053B7"/>
    <w:rsid w:val="00A06A96"/>
    <w:rsid w:val="00A10B90"/>
    <w:rsid w:val="00A12A74"/>
    <w:rsid w:val="00A138AF"/>
    <w:rsid w:val="00A20EC6"/>
    <w:rsid w:val="00A23AFA"/>
    <w:rsid w:val="00A2688C"/>
    <w:rsid w:val="00A31B3E"/>
    <w:rsid w:val="00A31DA6"/>
    <w:rsid w:val="00A34C86"/>
    <w:rsid w:val="00A35179"/>
    <w:rsid w:val="00A379B2"/>
    <w:rsid w:val="00A437E4"/>
    <w:rsid w:val="00A50CB7"/>
    <w:rsid w:val="00A530F6"/>
    <w:rsid w:val="00A532F3"/>
    <w:rsid w:val="00A54B6E"/>
    <w:rsid w:val="00A60CB5"/>
    <w:rsid w:val="00A60DFC"/>
    <w:rsid w:val="00A61671"/>
    <w:rsid w:val="00A622F4"/>
    <w:rsid w:val="00A6251C"/>
    <w:rsid w:val="00A64EBB"/>
    <w:rsid w:val="00A679FD"/>
    <w:rsid w:val="00A731F9"/>
    <w:rsid w:val="00A77351"/>
    <w:rsid w:val="00A80F95"/>
    <w:rsid w:val="00A8489E"/>
    <w:rsid w:val="00A87069"/>
    <w:rsid w:val="00A91890"/>
    <w:rsid w:val="00A970BB"/>
    <w:rsid w:val="00AA3346"/>
    <w:rsid w:val="00AA461C"/>
    <w:rsid w:val="00AA5E7B"/>
    <w:rsid w:val="00AA5F3B"/>
    <w:rsid w:val="00AA7058"/>
    <w:rsid w:val="00AB0E88"/>
    <w:rsid w:val="00AB2B5A"/>
    <w:rsid w:val="00AB438E"/>
    <w:rsid w:val="00AC29F3"/>
    <w:rsid w:val="00AC44A1"/>
    <w:rsid w:val="00AC6F89"/>
    <w:rsid w:val="00AC73C4"/>
    <w:rsid w:val="00AD3FB3"/>
    <w:rsid w:val="00AD4748"/>
    <w:rsid w:val="00AD5D4F"/>
    <w:rsid w:val="00AD6827"/>
    <w:rsid w:val="00AD7A46"/>
    <w:rsid w:val="00AE6102"/>
    <w:rsid w:val="00AE70F4"/>
    <w:rsid w:val="00AE7CBC"/>
    <w:rsid w:val="00AF2180"/>
    <w:rsid w:val="00AF5703"/>
    <w:rsid w:val="00AF6CB9"/>
    <w:rsid w:val="00B06492"/>
    <w:rsid w:val="00B11530"/>
    <w:rsid w:val="00B1274A"/>
    <w:rsid w:val="00B1474D"/>
    <w:rsid w:val="00B17610"/>
    <w:rsid w:val="00B231E5"/>
    <w:rsid w:val="00B24D3A"/>
    <w:rsid w:val="00B25C70"/>
    <w:rsid w:val="00B268B2"/>
    <w:rsid w:val="00B32DD0"/>
    <w:rsid w:val="00B34698"/>
    <w:rsid w:val="00B35CAC"/>
    <w:rsid w:val="00B4023B"/>
    <w:rsid w:val="00B406EE"/>
    <w:rsid w:val="00B408B6"/>
    <w:rsid w:val="00B40C15"/>
    <w:rsid w:val="00B413BB"/>
    <w:rsid w:val="00B42B49"/>
    <w:rsid w:val="00B46468"/>
    <w:rsid w:val="00B60BE2"/>
    <w:rsid w:val="00B61A65"/>
    <w:rsid w:val="00B624D0"/>
    <w:rsid w:val="00B6276B"/>
    <w:rsid w:val="00B63725"/>
    <w:rsid w:val="00B6401B"/>
    <w:rsid w:val="00B6596C"/>
    <w:rsid w:val="00B6671D"/>
    <w:rsid w:val="00B67241"/>
    <w:rsid w:val="00B700CD"/>
    <w:rsid w:val="00B70A1E"/>
    <w:rsid w:val="00B720F8"/>
    <w:rsid w:val="00B723EF"/>
    <w:rsid w:val="00B76D83"/>
    <w:rsid w:val="00B92C04"/>
    <w:rsid w:val="00B96039"/>
    <w:rsid w:val="00BA17B4"/>
    <w:rsid w:val="00BA7BEF"/>
    <w:rsid w:val="00BA7F9E"/>
    <w:rsid w:val="00BB1D04"/>
    <w:rsid w:val="00BB41A5"/>
    <w:rsid w:val="00BC2475"/>
    <w:rsid w:val="00BC2CA4"/>
    <w:rsid w:val="00BD21C8"/>
    <w:rsid w:val="00BD2C18"/>
    <w:rsid w:val="00BD472D"/>
    <w:rsid w:val="00BE1C77"/>
    <w:rsid w:val="00BE48E7"/>
    <w:rsid w:val="00BF4C64"/>
    <w:rsid w:val="00BF7515"/>
    <w:rsid w:val="00BF7B54"/>
    <w:rsid w:val="00C02B87"/>
    <w:rsid w:val="00C03765"/>
    <w:rsid w:val="00C103FE"/>
    <w:rsid w:val="00C11946"/>
    <w:rsid w:val="00C14D74"/>
    <w:rsid w:val="00C1638B"/>
    <w:rsid w:val="00C17BA4"/>
    <w:rsid w:val="00C217D6"/>
    <w:rsid w:val="00C224B8"/>
    <w:rsid w:val="00C22F9F"/>
    <w:rsid w:val="00C2651F"/>
    <w:rsid w:val="00C27F30"/>
    <w:rsid w:val="00C30573"/>
    <w:rsid w:val="00C306FF"/>
    <w:rsid w:val="00C32C53"/>
    <w:rsid w:val="00C34F8E"/>
    <w:rsid w:val="00C35CDD"/>
    <w:rsid w:val="00C36577"/>
    <w:rsid w:val="00C4086D"/>
    <w:rsid w:val="00C4231A"/>
    <w:rsid w:val="00C42F87"/>
    <w:rsid w:val="00C4624C"/>
    <w:rsid w:val="00C47492"/>
    <w:rsid w:val="00C47720"/>
    <w:rsid w:val="00C502FE"/>
    <w:rsid w:val="00C50A91"/>
    <w:rsid w:val="00C514FF"/>
    <w:rsid w:val="00C51994"/>
    <w:rsid w:val="00C52E71"/>
    <w:rsid w:val="00C53246"/>
    <w:rsid w:val="00C5693A"/>
    <w:rsid w:val="00C57435"/>
    <w:rsid w:val="00C57DC6"/>
    <w:rsid w:val="00C6165E"/>
    <w:rsid w:val="00C62EAE"/>
    <w:rsid w:val="00C67D00"/>
    <w:rsid w:val="00C7314A"/>
    <w:rsid w:val="00C746DB"/>
    <w:rsid w:val="00C81269"/>
    <w:rsid w:val="00C83DF8"/>
    <w:rsid w:val="00C87E42"/>
    <w:rsid w:val="00C95DBA"/>
    <w:rsid w:val="00CA1896"/>
    <w:rsid w:val="00CA1FEF"/>
    <w:rsid w:val="00CA4D4E"/>
    <w:rsid w:val="00CB0EC6"/>
    <w:rsid w:val="00CB0FA8"/>
    <w:rsid w:val="00CB11CA"/>
    <w:rsid w:val="00CB29AD"/>
    <w:rsid w:val="00CB5B28"/>
    <w:rsid w:val="00CC2BB3"/>
    <w:rsid w:val="00CC507A"/>
    <w:rsid w:val="00CC6F47"/>
    <w:rsid w:val="00CC72E4"/>
    <w:rsid w:val="00CD346C"/>
    <w:rsid w:val="00CE2CC9"/>
    <w:rsid w:val="00CE4CAE"/>
    <w:rsid w:val="00CE4EB2"/>
    <w:rsid w:val="00CE7FF7"/>
    <w:rsid w:val="00CF0165"/>
    <w:rsid w:val="00CF5371"/>
    <w:rsid w:val="00CF576C"/>
    <w:rsid w:val="00CF7FB5"/>
    <w:rsid w:val="00D010A2"/>
    <w:rsid w:val="00D0323A"/>
    <w:rsid w:val="00D0559F"/>
    <w:rsid w:val="00D077E9"/>
    <w:rsid w:val="00D110D2"/>
    <w:rsid w:val="00D11E37"/>
    <w:rsid w:val="00D1689F"/>
    <w:rsid w:val="00D173E9"/>
    <w:rsid w:val="00D21D35"/>
    <w:rsid w:val="00D23497"/>
    <w:rsid w:val="00D23FA1"/>
    <w:rsid w:val="00D33959"/>
    <w:rsid w:val="00D35E65"/>
    <w:rsid w:val="00D42CB7"/>
    <w:rsid w:val="00D44851"/>
    <w:rsid w:val="00D47745"/>
    <w:rsid w:val="00D5413D"/>
    <w:rsid w:val="00D5445C"/>
    <w:rsid w:val="00D570A9"/>
    <w:rsid w:val="00D60E48"/>
    <w:rsid w:val="00D655D0"/>
    <w:rsid w:val="00D672A1"/>
    <w:rsid w:val="00D672E3"/>
    <w:rsid w:val="00D70D02"/>
    <w:rsid w:val="00D74429"/>
    <w:rsid w:val="00D74C3A"/>
    <w:rsid w:val="00D770C7"/>
    <w:rsid w:val="00D805E9"/>
    <w:rsid w:val="00D86724"/>
    <w:rsid w:val="00D86945"/>
    <w:rsid w:val="00D87935"/>
    <w:rsid w:val="00D90290"/>
    <w:rsid w:val="00D905C6"/>
    <w:rsid w:val="00D909CE"/>
    <w:rsid w:val="00D92714"/>
    <w:rsid w:val="00DA4D7E"/>
    <w:rsid w:val="00DA574F"/>
    <w:rsid w:val="00DA6BC5"/>
    <w:rsid w:val="00DB03DB"/>
    <w:rsid w:val="00DB072E"/>
    <w:rsid w:val="00DB3DCA"/>
    <w:rsid w:val="00DB3F72"/>
    <w:rsid w:val="00DC5BD4"/>
    <w:rsid w:val="00DC5EFB"/>
    <w:rsid w:val="00DD152F"/>
    <w:rsid w:val="00DD1600"/>
    <w:rsid w:val="00DD1BFC"/>
    <w:rsid w:val="00DD2426"/>
    <w:rsid w:val="00DD404E"/>
    <w:rsid w:val="00DD44DA"/>
    <w:rsid w:val="00DD654B"/>
    <w:rsid w:val="00DD6B7B"/>
    <w:rsid w:val="00DD791E"/>
    <w:rsid w:val="00DE213F"/>
    <w:rsid w:val="00DE2BF3"/>
    <w:rsid w:val="00DE34AC"/>
    <w:rsid w:val="00DE3D3F"/>
    <w:rsid w:val="00DE6E11"/>
    <w:rsid w:val="00DF027C"/>
    <w:rsid w:val="00DF3132"/>
    <w:rsid w:val="00DF75B9"/>
    <w:rsid w:val="00E003B9"/>
    <w:rsid w:val="00E00A32"/>
    <w:rsid w:val="00E022CC"/>
    <w:rsid w:val="00E043D7"/>
    <w:rsid w:val="00E04620"/>
    <w:rsid w:val="00E06DCF"/>
    <w:rsid w:val="00E073EC"/>
    <w:rsid w:val="00E1519C"/>
    <w:rsid w:val="00E20D1D"/>
    <w:rsid w:val="00E2287E"/>
    <w:rsid w:val="00E22ACD"/>
    <w:rsid w:val="00E235F7"/>
    <w:rsid w:val="00E32B39"/>
    <w:rsid w:val="00E3534F"/>
    <w:rsid w:val="00E44E80"/>
    <w:rsid w:val="00E4505B"/>
    <w:rsid w:val="00E46442"/>
    <w:rsid w:val="00E46601"/>
    <w:rsid w:val="00E46BCB"/>
    <w:rsid w:val="00E47396"/>
    <w:rsid w:val="00E47FEF"/>
    <w:rsid w:val="00E50887"/>
    <w:rsid w:val="00E529DC"/>
    <w:rsid w:val="00E53EC8"/>
    <w:rsid w:val="00E620B0"/>
    <w:rsid w:val="00E741D8"/>
    <w:rsid w:val="00E745E3"/>
    <w:rsid w:val="00E7749C"/>
    <w:rsid w:val="00E77822"/>
    <w:rsid w:val="00E80195"/>
    <w:rsid w:val="00E81B40"/>
    <w:rsid w:val="00E8413A"/>
    <w:rsid w:val="00E85664"/>
    <w:rsid w:val="00E8765D"/>
    <w:rsid w:val="00E95662"/>
    <w:rsid w:val="00EB4922"/>
    <w:rsid w:val="00EB4D7D"/>
    <w:rsid w:val="00EC7EB2"/>
    <w:rsid w:val="00ED06BD"/>
    <w:rsid w:val="00ED5463"/>
    <w:rsid w:val="00ED652F"/>
    <w:rsid w:val="00EE1F6A"/>
    <w:rsid w:val="00EE3F25"/>
    <w:rsid w:val="00EF405D"/>
    <w:rsid w:val="00EF555B"/>
    <w:rsid w:val="00EF7B78"/>
    <w:rsid w:val="00EF7E32"/>
    <w:rsid w:val="00F018C0"/>
    <w:rsid w:val="00F0276C"/>
    <w:rsid w:val="00F027BB"/>
    <w:rsid w:val="00F06C06"/>
    <w:rsid w:val="00F11DCF"/>
    <w:rsid w:val="00F162EA"/>
    <w:rsid w:val="00F20AC6"/>
    <w:rsid w:val="00F20EFF"/>
    <w:rsid w:val="00F26567"/>
    <w:rsid w:val="00F27864"/>
    <w:rsid w:val="00F32937"/>
    <w:rsid w:val="00F3562D"/>
    <w:rsid w:val="00F42959"/>
    <w:rsid w:val="00F42FE6"/>
    <w:rsid w:val="00F434A6"/>
    <w:rsid w:val="00F46EAA"/>
    <w:rsid w:val="00F507C2"/>
    <w:rsid w:val="00F5175A"/>
    <w:rsid w:val="00F51A84"/>
    <w:rsid w:val="00F51EDA"/>
    <w:rsid w:val="00F52D27"/>
    <w:rsid w:val="00F52D29"/>
    <w:rsid w:val="00F533C2"/>
    <w:rsid w:val="00F609DA"/>
    <w:rsid w:val="00F60EA1"/>
    <w:rsid w:val="00F61291"/>
    <w:rsid w:val="00F614A5"/>
    <w:rsid w:val="00F621FB"/>
    <w:rsid w:val="00F62ECD"/>
    <w:rsid w:val="00F70C1E"/>
    <w:rsid w:val="00F72A49"/>
    <w:rsid w:val="00F72C0D"/>
    <w:rsid w:val="00F82CCB"/>
    <w:rsid w:val="00F83527"/>
    <w:rsid w:val="00F83835"/>
    <w:rsid w:val="00F840CD"/>
    <w:rsid w:val="00F84533"/>
    <w:rsid w:val="00F8539F"/>
    <w:rsid w:val="00F90EED"/>
    <w:rsid w:val="00F959E0"/>
    <w:rsid w:val="00F9797C"/>
    <w:rsid w:val="00FA22BC"/>
    <w:rsid w:val="00FA2384"/>
    <w:rsid w:val="00FA5A0E"/>
    <w:rsid w:val="00FA7CE5"/>
    <w:rsid w:val="00FB2D29"/>
    <w:rsid w:val="00FB55DD"/>
    <w:rsid w:val="00FB6788"/>
    <w:rsid w:val="00FC4CEF"/>
    <w:rsid w:val="00FC6597"/>
    <w:rsid w:val="00FD2872"/>
    <w:rsid w:val="00FD345E"/>
    <w:rsid w:val="00FD46A7"/>
    <w:rsid w:val="00FD583F"/>
    <w:rsid w:val="00FD66B7"/>
    <w:rsid w:val="00FD735E"/>
    <w:rsid w:val="00FD7488"/>
    <w:rsid w:val="00FE0C2D"/>
    <w:rsid w:val="00FE1197"/>
    <w:rsid w:val="00FE192D"/>
    <w:rsid w:val="00FE4030"/>
    <w:rsid w:val="00FE4E22"/>
    <w:rsid w:val="00FE5633"/>
    <w:rsid w:val="00FF16B4"/>
    <w:rsid w:val="00FF79F2"/>
    <w:rsid w:val="00FF7C7E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A008A2"/>
  <w14:defaultImageDpi w14:val="32767"/>
  <w15:docId w15:val="{5AF0C884-F3AF-4212-B119-CB45B767C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Venjulegur">
    <w:name w:val="Normal"/>
    <w:qFormat/>
    <w:rsid w:val="001328DD"/>
    <w:pPr>
      <w:spacing w:before="120" w:after="0"/>
    </w:pPr>
    <w:rPr>
      <w:rFonts w:ascii="Between 1" w:eastAsiaTheme="minorEastAsia" w:hAnsi="Between 1"/>
      <w:b/>
      <w:color w:val="0F0D29" w:themeColor="text1"/>
      <w:sz w:val="22"/>
      <w:szCs w:val="22"/>
    </w:rPr>
  </w:style>
  <w:style w:type="paragraph" w:styleId="Fyrirsgn1">
    <w:name w:val="heading 1"/>
    <w:basedOn w:val="Meginmlskrslu"/>
    <w:next w:val="Meginmlskrslu"/>
    <w:link w:val="Fyrirsgn1Staf"/>
    <w:uiPriority w:val="4"/>
    <w:qFormat/>
    <w:rsid w:val="009A5D43"/>
    <w:pPr>
      <w:keepNext/>
      <w:spacing w:before="240" w:after="60"/>
      <w:outlineLvl w:val="0"/>
    </w:pPr>
    <w:rPr>
      <w:rFonts w:ascii="Between 1 Light" w:eastAsiaTheme="majorEastAsia" w:hAnsi="Between 1 Light" w:cstheme="majorBidi"/>
      <w:color w:val="061F57" w:themeColor="text2" w:themeShade="BF"/>
      <w:kern w:val="28"/>
      <w:sz w:val="36"/>
      <w:szCs w:val="32"/>
    </w:rPr>
  </w:style>
  <w:style w:type="paragraph" w:styleId="Fyrirsgn2">
    <w:name w:val="heading 2"/>
    <w:basedOn w:val="Venjulegur"/>
    <w:next w:val="Venjulegur"/>
    <w:link w:val="Fyrirsgn2Staf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paragraph" w:styleId="Fyrirsgn3">
    <w:name w:val="heading 3"/>
    <w:basedOn w:val="Venjulegur"/>
    <w:next w:val="Venjulegur"/>
    <w:link w:val="Fyrirsgn3Staf"/>
    <w:uiPriority w:val="5"/>
    <w:unhideWhenUsed/>
    <w:qFormat/>
    <w:rsid w:val="00D110D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12639" w:themeColor="accent1" w:themeShade="7F"/>
      <w:sz w:val="24"/>
      <w:szCs w:val="24"/>
    </w:rPr>
  </w:style>
  <w:style w:type="character" w:default="1" w:styleId="Sjlfgefinleturgermlsgreinar">
    <w:name w:val="Default Paragraph Font"/>
    <w:uiPriority w:val="1"/>
    <w:semiHidden/>
    <w:unhideWhenUsed/>
  </w:style>
  <w:style w:type="table" w:default="1" w:styleId="Tafla-venjule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  <w:style w:type="paragraph" w:styleId="Blrutexti">
    <w:name w:val="Balloon Text"/>
    <w:basedOn w:val="Venjulegur"/>
    <w:link w:val="BlrutextiStaf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lrutextiStaf">
    <w:name w:val="Blöðrutexti Staf"/>
    <w:basedOn w:val="Sjlfgefinleturgermlsgreinar"/>
    <w:link w:val="Blrutexti"/>
    <w:uiPriority w:val="99"/>
    <w:semiHidden/>
    <w:rPr>
      <w:rFonts w:ascii="Tahoma" w:hAnsi="Tahoma" w:cs="Tahoma"/>
      <w:sz w:val="16"/>
      <w:szCs w:val="16"/>
    </w:rPr>
  </w:style>
  <w:style w:type="paragraph" w:styleId="Titill">
    <w:name w:val="Title"/>
    <w:basedOn w:val="Venjulegur"/>
    <w:link w:val="TitillStaf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illStaf">
    <w:name w:val="Titill Staf"/>
    <w:basedOn w:val="Sjlfgefinleturgermlsgreinar"/>
    <w:link w:val="Titill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Undirtitill">
    <w:name w:val="Subtitle"/>
    <w:basedOn w:val="Venjulegur"/>
    <w:link w:val="UndirtitillStaf"/>
    <w:uiPriority w:val="2"/>
    <w:qFormat/>
    <w:rsid w:val="008364D6"/>
    <w:pPr>
      <w:spacing w:before="0" w:after="200"/>
    </w:pPr>
    <w:rPr>
      <w:rFonts w:ascii="Between 1 Medium" w:hAnsi="Between 1 Medium"/>
      <w:sz w:val="32"/>
      <w:szCs w:val="32"/>
      <w:lang w:val="is-IS"/>
    </w:rPr>
  </w:style>
  <w:style w:type="character" w:customStyle="1" w:styleId="UndirtitillStaf">
    <w:name w:val="Undirtitill Staf"/>
    <w:basedOn w:val="Sjlfgefinleturgermlsgreinar"/>
    <w:link w:val="Undirtitill"/>
    <w:uiPriority w:val="2"/>
    <w:rsid w:val="008364D6"/>
    <w:rPr>
      <w:rFonts w:ascii="Between 1 Medium" w:eastAsiaTheme="minorEastAsia" w:hAnsi="Between 1 Medium"/>
      <w:b/>
      <w:color w:val="0F0D29" w:themeColor="text1"/>
      <w:sz w:val="32"/>
      <w:szCs w:val="32"/>
      <w:lang w:val="is-IS"/>
    </w:rPr>
  </w:style>
  <w:style w:type="character" w:customStyle="1" w:styleId="Fyrirsgn1Staf">
    <w:name w:val="Fyrirsögn 1 Staf"/>
    <w:basedOn w:val="Sjlfgefinleturgermlsgreinar"/>
    <w:link w:val="Fyrirsgn1"/>
    <w:uiPriority w:val="4"/>
    <w:rsid w:val="009A5D43"/>
    <w:rPr>
      <w:rFonts w:ascii="Between 1 Light" w:eastAsiaTheme="majorEastAsia" w:hAnsi="Between 1 Light" w:cstheme="majorBidi"/>
      <w:color w:val="061F57" w:themeColor="text2" w:themeShade="BF"/>
      <w:kern w:val="28"/>
      <w:sz w:val="36"/>
      <w:szCs w:val="32"/>
    </w:rPr>
  </w:style>
  <w:style w:type="paragraph" w:styleId="Suhaus">
    <w:name w:val="header"/>
    <w:basedOn w:val="Venjulegur"/>
    <w:link w:val="SuhausStaf"/>
    <w:uiPriority w:val="99"/>
    <w:unhideWhenUsed/>
    <w:rsid w:val="00893EA9"/>
    <w:pPr>
      <w:jc w:val="right"/>
    </w:pPr>
    <w:rPr>
      <w:rFonts w:ascii="Between 1 Light" w:hAnsi="Between 1 Light"/>
      <w:b w:val="0"/>
      <w:bCs/>
      <w:sz w:val="14"/>
      <w:szCs w:val="14"/>
    </w:rPr>
  </w:style>
  <w:style w:type="character" w:customStyle="1" w:styleId="SuhausStaf">
    <w:name w:val="Síðuhaus Staf"/>
    <w:basedOn w:val="Sjlfgefinleturgermlsgreinar"/>
    <w:link w:val="Suhaus"/>
    <w:uiPriority w:val="99"/>
    <w:rsid w:val="00893EA9"/>
    <w:rPr>
      <w:rFonts w:ascii="Between 1 Light" w:eastAsiaTheme="minorEastAsia" w:hAnsi="Between 1 Light"/>
      <w:bCs/>
      <w:color w:val="0F0D29" w:themeColor="text1"/>
      <w:sz w:val="14"/>
      <w:szCs w:val="14"/>
    </w:rPr>
  </w:style>
  <w:style w:type="paragraph" w:styleId="Suftur">
    <w:name w:val="footer"/>
    <w:basedOn w:val="Venjulegur"/>
    <w:link w:val="SufturStaf"/>
    <w:uiPriority w:val="99"/>
    <w:unhideWhenUsed/>
    <w:rsid w:val="005037F0"/>
  </w:style>
  <w:style w:type="character" w:customStyle="1" w:styleId="SufturStaf">
    <w:name w:val="Síðufótur Staf"/>
    <w:basedOn w:val="Sjlfgefinleturgermlsgreinar"/>
    <w:link w:val="Suftur"/>
    <w:uiPriority w:val="99"/>
    <w:rsid w:val="005037F0"/>
    <w:rPr>
      <w:sz w:val="24"/>
      <w:szCs w:val="24"/>
    </w:rPr>
  </w:style>
  <w:style w:type="paragraph" w:customStyle="1" w:styleId="Name">
    <w:name w:val="Name"/>
    <w:basedOn w:val="Venjulegur"/>
    <w:uiPriority w:val="3"/>
    <w:qFormat/>
    <w:rsid w:val="00B231E5"/>
    <w:pPr>
      <w:spacing w:line="240" w:lineRule="auto"/>
      <w:jc w:val="right"/>
    </w:pPr>
  </w:style>
  <w:style w:type="character" w:customStyle="1" w:styleId="Fyrirsgn2Staf">
    <w:name w:val="Fyrirsögn 2 Staf"/>
    <w:basedOn w:val="Sjlfgefinleturgermlsgreinar"/>
    <w:link w:val="Fyrirsgn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Hnitanettflu">
    <w:name w:val="Table Grid"/>
    <w:basedOn w:val="Tafla-venjuleg"/>
    <w:uiPriority w:val="39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agengilstexti">
    <w:name w:val="Placeholder Text"/>
    <w:basedOn w:val="Sjlfgefinleturgermlsgreinar"/>
    <w:uiPriority w:val="99"/>
    <w:unhideWhenUsed/>
    <w:rsid w:val="00D86945"/>
    <w:rPr>
      <w:color w:val="808080"/>
    </w:rPr>
  </w:style>
  <w:style w:type="paragraph" w:customStyle="1" w:styleId="Meginmlskrslu">
    <w:name w:val="Meginmál skýrslu"/>
    <w:basedOn w:val="Venjulegur"/>
    <w:link w:val="MeginmlskrsluStaf"/>
    <w:rsid w:val="008364D6"/>
    <w:pPr>
      <w:spacing w:after="120" w:line="240" w:lineRule="auto"/>
    </w:pPr>
    <w:rPr>
      <w:b w:val="0"/>
      <w:lang w:val="is-IS"/>
    </w:rPr>
  </w:style>
  <w:style w:type="paragraph" w:customStyle="1" w:styleId="herslutexti">
    <w:name w:val="Áherslutexti"/>
    <w:basedOn w:val="Meginmlskrslu"/>
    <w:next w:val="Meginmlskrslu"/>
    <w:link w:val="herslutextiStaf"/>
    <w:rsid w:val="0070670B"/>
    <w:pPr>
      <w:spacing w:before="240" w:after="240"/>
      <w:ind w:left="284" w:right="284"/>
    </w:pPr>
    <w:rPr>
      <w:rFonts w:ascii="Between 1 Light" w:hAnsi="Between 1 Light"/>
      <w:i/>
      <w:iCs/>
      <w:sz w:val="24"/>
      <w:szCs w:val="18"/>
    </w:rPr>
  </w:style>
  <w:style w:type="character" w:customStyle="1" w:styleId="MeginmlskrsluStaf">
    <w:name w:val="Meginmál skýrslu Staf"/>
    <w:basedOn w:val="Sjlfgefinleturgermlsgreinar"/>
    <w:link w:val="Meginmlskrslu"/>
    <w:rsid w:val="008364D6"/>
    <w:rPr>
      <w:rFonts w:ascii="Between 1" w:eastAsiaTheme="minorEastAsia" w:hAnsi="Between 1"/>
      <w:color w:val="0F0D29" w:themeColor="text1"/>
      <w:sz w:val="22"/>
      <w:szCs w:val="22"/>
      <w:lang w:val="is-IS"/>
    </w:rPr>
  </w:style>
  <w:style w:type="character" w:customStyle="1" w:styleId="herslutextiStaf">
    <w:name w:val="Áherslutexti Staf"/>
    <w:basedOn w:val="Sjlfgefinleturgermlsgreinar"/>
    <w:link w:val="herslutexti"/>
    <w:rsid w:val="0070670B"/>
    <w:rPr>
      <w:rFonts w:ascii="Between 1 Light" w:eastAsiaTheme="minorEastAsia" w:hAnsi="Between 1 Light"/>
      <w:i/>
      <w:iCs/>
      <w:color w:val="0F0D29" w:themeColor="text1"/>
      <w:szCs w:val="18"/>
      <w:lang w:val="is-IS"/>
    </w:rPr>
  </w:style>
  <w:style w:type="paragraph" w:customStyle="1" w:styleId="Kaflaheiti1skrslu">
    <w:name w:val="Kaflaheiti1 í skýrslu"/>
    <w:basedOn w:val="Meginmlskrslu"/>
    <w:next w:val="Meginmlskrslu"/>
    <w:link w:val="Kaflaheiti1skrsluStaf"/>
    <w:autoRedefine/>
    <w:qFormat/>
    <w:rsid w:val="006A4289"/>
    <w:rPr>
      <w:rFonts w:ascii="Between 1 Light" w:hAnsi="Between 1 Light"/>
      <w:b/>
      <w:bCs/>
      <w:sz w:val="40"/>
      <w:szCs w:val="40"/>
    </w:rPr>
  </w:style>
  <w:style w:type="paragraph" w:customStyle="1" w:styleId="Kaflaheiti2skrslu">
    <w:name w:val="Kaflaheiti2 í skýrslu"/>
    <w:basedOn w:val="Meginmlskrslu"/>
    <w:next w:val="Meginmlskrslu"/>
    <w:link w:val="Kaflaheiti2skrsluStaf"/>
    <w:qFormat/>
    <w:rsid w:val="002F67DE"/>
    <w:pPr>
      <w:spacing w:after="0"/>
    </w:pPr>
    <w:rPr>
      <w:rFonts w:ascii="Between 1 Medium" w:hAnsi="Between 1 Medium"/>
      <w:sz w:val="28"/>
      <w:szCs w:val="28"/>
    </w:rPr>
  </w:style>
  <w:style w:type="character" w:customStyle="1" w:styleId="Kaflaheiti1skrsluStaf">
    <w:name w:val="Kaflaheiti1 í skýrslu Staf"/>
    <w:basedOn w:val="MeginmlskrsluStaf"/>
    <w:link w:val="Kaflaheiti1skrslu"/>
    <w:rsid w:val="006A4289"/>
    <w:rPr>
      <w:rFonts w:ascii="Between 1 Light" w:eastAsiaTheme="minorEastAsia" w:hAnsi="Between 1 Light"/>
      <w:b/>
      <w:bCs/>
      <w:color w:val="0F0D29" w:themeColor="text1"/>
      <w:sz w:val="40"/>
      <w:szCs w:val="40"/>
      <w:lang w:val="is-IS"/>
    </w:rPr>
  </w:style>
  <w:style w:type="paragraph" w:customStyle="1" w:styleId="Kaflaheiti3skrslu">
    <w:name w:val="Kaflaheiti3 í skýrslu"/>
    <w:basedOn w:val="Kaflaheiti2skrslu"/>
    <w:next w:val="Meginmlskrslu"/>
    <w:link w:val="Kaflaheiti3skrsluStaf"/>
    <w:qFormat/>
    <w:rsid w:val="002F67DE"/>
    <w:rPr>
      <w:rFonts w:ascii="Between 1 Heavy" w:hAnsi="Between 1 Heavy"/>
      <w:sz w:val="22"/>
      <w:szCs w:val="22"/>
    </w:rPr>
  </w:style>
  <w:style w:type="character" w:customStyle="1" w:styleId="Kaflaheiti2skrsluStaf">
    <w:name w:val="Kaflaheiti2 í skýrslu Staf"/>
    <w:basedOn w:val="MeginmlskrsluStaf"/>
    <w:link w:val="Kaflaheiti2skrslu"/>
    <w:rsid w:val="002F67DE"/>
    <w:rPr>
      <w:rFonts w:ascii="Between 1 Medium" w:eastAsiaTheme="minorEastAsia" w:hAnsi="Between 1 Medium"/>
      <w:color w:val="0F0D29" w:themeColor="text1"/>
      <w:sz w:val="28"/>
      <w:szCs w:val="28"/>
      <w:lang w:val="is-IS"/>
    </w:rPr>
  </w:style>
  <w:style w:type="paragraph" w:styleId="Fyrirsgnefnisyfirlits">
    <w:name w:val="TOC Heading"/>
    <w:basedOn w:val="Fyrirsgn1"/>
    <w:next w:val="Venjulegur"/>
    <w:uiPriority w:val="39"/>
    <w:unhideWhenUsed/>
    <w:qFormat/>
    <w:rsid w:val="00FD2872"/>
    <w:pPr>
      <w:keepLines/>
      <w:spacing w:after="0" w:line="259" w:lineRule="auto"/>
      <w:outlineLvl w:val="9"/>
    </w:pPr>
    <w:rPr>
      <w:rFonts w:asciiTheme="majorHAnsi" w:hAnsiTheme="majorHAnsi"/>
      <w:color w:val="013A57" w:themeColor="accent1" w:themeShade="BF"/>
      <w:kern w:val="0"/>
      <w:sz w:val="32"/>
      <w:lang w:eastAsia="is-IS"/>
    </w:rPr>
  </w:style>
  <w:style w:type="character" w:customStyle="1" w:styleId="Kaflaheiti3skrsluStaf">
    <w:name w:val="Kaflaheiti3 í skýrslu Staf"/>
    <w:basedOn w:val="Kaflaheiti2skrsluStaf"/>
    <w:link w:val="Kaflaheiti3skrslu"/>
    <w:rsid w:val="002F67DE"/>
    <w:rPr>
      <w:rFonts w:ascii="Between 1 Heavy" w:eastAsiaTheme="minorEastAsia" w:hAnsi="Between 1 Heavy"/>
      <w:color w:val="0F0D29" w:themeColor="text1"/>
      <w:sz w:val="22"/>
      <w:szCs w:val="22"/>
      <w:lang w:val="is-IS"/>
    </w:rPr>
  </w:style>
  <w:style w:type="paragraph" w:styleId="Efnisyfirlit1">
    <w:name w:val="toc 1"/>
    <w:aliases w:val="Efnisyfirlit skýrslu"/>
    <w:basedOn w:val="Meginmlskrslu"/>
    <w:next w:val="Meginmlskrslu"/>
    <w:autoRedefine/>
    <w:uiPriority w:val="39"/>
    <w:unhideWhenUsed/>
    <w:qFormat/>
    <w:rsid w:val="001B1985"/>
    <w:pPr>
      <w:tabs>
        <w:tab w:val="right" w:leader="dot" w:pos="9926"/>
      </w:tabs>
      <w:spacing w:after="100"/>
    </w:pPr>
    <w:rPr>
      <w:sz w:val="18"/>
      <w:szCs w:val="18"/>
    </w:rPr>
  </w:style>
  <w:style w:type="paragraph" w:styleId="Efnisyfirlit2">
    <w:name w:val="toc 2"/>
    <w:basedOn w:val="Venjulegur"/>
    <w:next w:val="Venjulegur"/>
    <w:autoRedefine/>
    <w:uiPriority w:val="39"/>
    <w:unhideWhenUsed/>
    <w:rsid w:val="00FD2872"/>
    <w:pPr>
      <w:spacing w:after="100"/>
      <w:ind w:left="220"/>
    </w:pPr>
  </w:style>
  <w:style w:type="character" w:styleId="Tengill">
    <w:name w:val="Hyperlink"/>
    <w:basedOn w:val="Sjlfgefinleturgermlsgreinar"/>
    <w:uiPriority w:val="99"/>
    <w:unhideWhenUsed/>
    <w:rsid w:val="00FD2872"/>
    <w:rPr>
      <w:color w:val="3592CF" w:themeColor="hyperlink"/>
      <w:u w:val="single"/>
    </w:rPr>
  </w:style>
  <w:style w:type="paragraph" w:customStyle="1" w:styleId="Titillskrslutitilblai">
    <w:name w:val="Titill skýrslu á titilblaði"/>
    <w:basedOn w:val="Titill"/>
    <w:next w:val="Meginmlskrslu"/>
    <w:link w:val="TitillskrslutitilblaiStaf"/>
    <w:qFormat/>
    <w:rsid w:val="008364D6"/>
    <w:rPr>
      <w:rFonts w:ascii="Between 1 Light" w:hAnsi="Between 1 Light"/>
      <w:sz w:val="48"/>
      <w:szCs w:val="48"/>
      <w:lang w:val="is-IS"/>
    </w:rPr>
  </w:style>
  <w:style w:type="paragraph" w:styleId="Efnisyfirlit3">
    <w:name w:val="toc 3"/>
    <w:basedOn w:val="Venjulegur"/>
    <w:next w:val="Venjulegur"/>
    <w:autoRedefine/>
    <w:uiPriority w:val="39"/>
    <w:unhideWhenUsed/>
    <w:rsid w:val="001B1985"/>
    <w:pPr>
      <w:spacing w:after="100"/>
      <w:ind w:left="440"/>
    </w:pPr>
  </w:style>
  <w:style w:type="character" w:customStyle="1" w:styleId="TitillskrslutitilblaiStaf">
    <w:name w:val="Titill skýrslu á titilblaði Staf"/>
    <w:basedOn w:val="TitillStaf"/>
    <w:link w:val="Titillskrslutitilblai"/>
    <w:rsid w:val="008364D6"/>
    <w:rPr>
      <w:rFonts w:ascii="Between 1 Light" w:eastAsiaTheme="majorEastAsia" w:hAnsi="Between 1 Light" w:cstheme="majorBidi"/>
      <w:b/>
      <w:bCs/>
      <w:color w:val="0F0D29" w:themeColor="text1"/>
      <w:sz w:val="48"/>
      <w:szCs w:val="48"/>
      <w:lang w:val="is-IS"/>
    </w:rPr>
  </w:style>
  <w:style w:type="character" w:styleId="Ekkileystrtilgreiningu">
    <w:name w:val="Unresolved Mention"/>
    <w:basedOn w:val="Sjlfgefinleturgermlsgreinar"/>
    <w:uiPriority w:val="99"/>
    <w:semiHidden/>
    <w:unhideWhenUsed/>
    <w:rsid w:val="00E46442"/>
    <w:rPr>
      <w:color w:val="605E5C"/>
      <w:shd w:val="clear" w:color="auto" w:fill="E1DFDD"/>
    </w:rPr>
  </w:style>
  <w:style w:type="paragraph" w:styleId="Mlsgreinlista">
    <w:name w:val="List Paragraph"/>
    <w:basedOn w:val="Venjulegur"/>
    <w:uiPriority w:val="34"/>
    <w:unhideWhenUsed/>
    <w:qFormat/>
    <w:rsid w:val="00443E33"/>
    <w:pPr>
      <w:ind w:left="720"/>
      <w:contextualSpacing/>
    </w:pPr>
  </w:style>
  <w:style w:type="paragraph" w:styleId="Skringartexti">
    <w:name w:val="caption"/>
    <w:basedOn w:val="Venjulegur"/>
    <w:next w:val="Venjulegur"/>
    <w:uiPriority w:val="99"/>
    <w:unhideWhenUsed/>
    <w:rsid w:val="00B42B49"/>
    <w:pPr>
      <w:spacing w:before="0" w:after="200" w:line="240" w:lineRule="auto"/>
    </w:pPr>
    <w:rPr>
      <w:i/>
      <w:iCs/>
      <w:color w:val="082A75" w:themeColor="text2"/>
      <w:sz w:val="18"/>
      <w:szCs w:val="18"/>
    </w:rPr>
  </w:style>
  <w:style w:type="character" w:customStyle="1" w:styleId="Fyrirsgn3Staf">
    <w:name w:val="Fyrirsögn 3 Staf"/>
    <w:basedOn w:val="Sjlfgefinleturgermlsgreinar"/>
    <w:link w:val="Fyrirsgn3"/>
    <w:uiPriority w:val="5"/>
    <w:rsid w:val="00D110D2"/>
    <w:rPr>
      <w:rFonts w:asciiTheme="majorHAnsi" w:eastAsiaTheme="majorEastAsia" w:hAnsiTheme="majorHAnsi" w:cstheme="majorBidi"/>
      <w:b/>
      <w:color w:val="012639" w:themeColor="accent1" w:themeShade="7F"/>
    </w:rPr>
  </w:style>
  <w:style w:type="paragraph" w:styleId="Textiaftanmlsgreinar">
    <w:name w:val="endnote text"/>
    <w:basedOn w:val="Venjulegur"/>
    <w:link w:val="TextiaftanmlsgreinarStaf"/>
    <w:uiPriority w:val="99"/>
    <w:semiHidden/>
    <w:unhideWhenUsed/>
    <w:rsid w:val="00C4231A"/>
    <w:pPr>
      <w:spacing w:before="0" w:line="240" w:lineRule="auto"/>
    </w:pPr>
    <w:rPr>
      <w:sz w:val="20"/>
      <w:szCs w:val="20"/>
    </w:rPr>
  </w:style>
  <w:style w:type="character" w:customStyle="1" w:styleId="TextiaftanmlsgreinarStaf">
    <w:name w:val="Texti aftanmálsgreinar Staf"/>
    <w:basedOn w:val="Sjlfgefinleturgermlsgreinar"/>
    <w:link w:val="Textiaftanmlsgreinar"/>
    <w:uiPriority w:val="99"/>
    <w:semiHidden/>
    <w:rsid w:val="00C4231A"/>
    <w:rPr>
      <w:rFonts w:ascii="Between 1" w:eastAsiaTheme="minorEastAsia" w:hAnsi="Between 1"/>
      <w:b/>
      <w:color w:val="0F0D29" w:themeColor="text1"/>
      <w:sz w:val="20"/>
      <w:szCs w:val="20"/>
    </w:rPr>
  </w:style>
  <w:style w:type="character" w:styleId="Tilvsunaftanmlsgrein">
    <w:name w:val="endnote reference"/>
    <w:basedOn w:val="Sjlfgefinleturgermlsgreinar"/>
    <w:uiPriority w:val="99"/>
    <w:semiHidden/>
    <w:unhideWhenUsed/>
    <w:rsid w:val="00C4231A"/>
    <w:rPr>
      <w:vertAlign w:val="superscript"/>
    </w:rPr>
  </w:style>
  <w:style w:type="paragraph" w:styleId="Textineanmlsgreinar">
    <w:name w:val="footnote text"/>
    <w:basedOn w:val="Venjulegur"/>
    <w:link w:val="TextineanmlsgreinarStaf"/>
    <w:uiPriority w:val="99"/>
    <w:semiHidden/>
    <w:unhideWhenUsed/>
    <w:rsid w:val="00C4231A"/>
    <w:pPr>
      <w:spacing w:before="0" w:line="240" w:lineRule="auto"/>
    </w:pPr>
    <w:rPr>
      <w:sz w:val="20"/>
      <w:szCs w:val="20"/>
    </w:rPr>
  </w:style>
  <w:style w:type="character" w:customStyle="1" w:styleId="TextineanmlsgreinarStaf">
    <w:name w:val="Texti neðanmálsgreinar Staf"/>
    <w:basedOn w:val="Sjlfgefinleturgermlsgreinar"/>
    <w:link w:val="Textineanmlsgreinar"/>
    <w:uiPriority w:val="99"/>
    <w:semiHidden/>
    <w:rsid w:val="00C4231A"/>
    <w:rPr>
      <w:rFonts w:ascii="Between 1" w:eastAsiaTheme="minorEastAsia" w:hAnsi="Between 1"/>
      <w:b/>
      <w:color w:val="0F0D29" w:themeColor="text1"/>
      <w:sz w:val="20"/>
      <w:szCs w:val="20"/>
    </w:rPr>
  </w:style>
  <w:style w:type="character" w:styleId="Tilvsunneanmlsgrein">
    <w:name w:val="footnote reference"/>
    <w:basedOn w:val="Sjlfgefinleturgermlsgreinar"/>
    <w:uiPriority w:val="99"/>
    <w:semiHidden/>
    <w:unhideWhenUsed/>
    <w:rsid w:val="00C4231A"/>
    <w:rPr>
      <w:vertAlign w:val="superscript"/>
    </w:rPr>
  </w:style>
  <w:style w:type="character" w:styleId="Tilvsunathugasemd">
    <w:name w:val="annotation reference"/>
    <w:basedOn w:val="Sjlfgefinleturgermlsgreinar"/>
    <w:uiPriority w:val="99"/>
    <w:semiHidden/>
    <w:unhideWhenUsed/>
    <w:rsid w:val="00C67D00"/>
    <w:rPr>
      <w:sz w:val="16"/>
      <w:szCs w:val="16"/>
    </w:rPr>
  </w:style>
  <w:style w:type="paragraph" w:styleId="Textiathugasemdar">
    <w:name w:val="annotation text"/>
    <w:basedOn w:val="Venjulegur"/>
    <w:link w:val="TextiathugasemdarStaf"/>
    <w:uiPriority w:val="99"/>
    <w:unhideWhenUsed/>
    <w:rsid w:val="00C67D00"/>
    <w:pPr>
      <w:spacing w:line="240" w:lineRule="auto"/>
    </w:pPr>
    <w:rPr>
      <w:sz w:val="20"/>
      <w:szCs w:val="20"/>
    </w:rPr>
  </w:style>
  <w:style w:type="character" w:customStyle="1" w:styleId="TextiathugasemdarStaf">
    <w:name w:val="Texti athugasemdar Staf"/>
    <w:basedOn w:val="Sjlfgefinleturgermlsgreinar"/>
    <w:link w:val="Textiathugasemdar"/>
    <w:uiPriority w:val="99"/>
    <w:rsid w:val="00C67D00"/>
    <w:rPr>
      <w:rFonts w:ascii="Between 1" w:eastAsiaTheme="minorEastAsia" w:hAnsi="Between 1"/>
      <w:b/>
      <w:color w:val="0F0D29" w:themeColor="text1"/>
      <w:sz w:val="20"/>
      <w:szCs w:val="20"/>
    </w:rPr>
  </w:style>
  <w:style w:type="paragraph" w:styleId="Efniathugasemdar">
    <w:name w:val="annotation subject"/>
    <w:basedOn w:val="Textiathugasemdar"/>
    <w:next w:val="Textiathugasemdar"/>
    <w:link w:val="EfniathugasemdarStaf"/>
    <w:uiPriority w:val="99"/>
    <w:semiHidden/>
    <w:unhideWhenUsed/>
    <w:rsid w:val="00C67D00"/>
    <w:rPr>
      <w:bCs/>
    </w:rPr>
  </w:style>
  <w:style w:type="character" w:customStyle="1" w:styleId="EfniathugasemdarStaf">
    <w:name w:val="Efni athugasemdar Staf"/>
    <w:basedOn w:val="TextiathugasemdarStaf"/>
    <w:link w:val="Efniathugasemdar"/>
    <w:uiPriority w:val="99"/>
    <w:semiHidden/>
    <w:rsid w:val="00C67D00"/>
    <w:rPr>
      <w:rFonts w:ascii="Between 1" w:eastAsiaTheme="minorEastAsia" w:hAnsi="Between 1"/>
      <w:b/>
      <w:bCs/>
      <w:color w:val="0F0D29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5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2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8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62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R.petur\AppData\Local\Microsoft\Office\16.0\DTS\is-IS%7bD7C13A6D-69FE-4F23-B243-2FAFE7CA9D7E%7d\%7b0E8D35EB-A1B6-4ADF-A6B1-EBE923EB045E%7dtf16392850_win32.dotx" TargetMode="External"/></Relationship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>
VIÐKOMANDISVIÐ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2831b4-df18-460c-a468-64b767f2c0d4">
      <Terms xmlns="http://schemas.microsoft.com/office/infopath/2007/PartnerControls"/>
    </lcf76f155ced4ddcb4097134ff3c332f>
    <TaxCatchAll xmlns="b4629e4e-30e9-4b80-9bd6-c6896de4b86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44D230FA056E47808E9A27045B0E28" ma:contentTypeVersion="13" ma:contentTypeDescription="Create a new document." ma:contentTypeScope="" ma:versionID="8d21c791050a606c77313c0f96b939d8">
  <xsd:schema xmlns:xsd="http://www.w3.org/2001/XMLSchema" xmlns:xs="http://www.w3.org/2001/XMLSchema" xmlns:p="http://schemas.microsoft.com/office/2006/metadata/properties" xmlns:ns2="b4629e4e-30e9-4b80-9bd6-c6896de4b862" xmlns:ns3="322831b4-df18-460c-a468-64b767f2c0d4" targetNamespace="http://schemas.microsoft.com/office/2006/metadata/properties" ma:root="true" ma:fieldsID="868c9f29caca53fffebb6fb906681044" ns2:_="" ns3:_="">
    <xsd:import namespace="b4629e4e-30e9-4b80-9bd6-c6896de4b862"/>
    <xsd:import namespace="322831b4-df18-460c-a468-64b767f2c0d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29e4e-30e9-4b80-9bd6-c6896de4b86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6e9741f-f652-407e-9c02-330a644309c4}" ma:internalName="TaxCatchAll" ma:showField="CatchAllData" ma:web="b4629e4e-30e9-4b80-9bd6-c6896de4b8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2831b4-df18-460c-a468-64b767f2c0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e4970455-bdf1-4299-8c3c-b3ce243de7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EDE6801-CD70-43E6-AC74-3BD2B1D9B7A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A75CC0-2FE7-42DC-9EE7-782D9DA19D64}">
  <ds:schemaRefs>
    <ds:schemaRef ds:uri="http://purl.org/dc/dcmitype/"/>
    <ds:schemaRef ds:uri="http://schemas.microsoft.com/office/2006/metadata/properties"/>
    <ds:schemaRef ds:uri="b4629e4e-30e9-4b80-9bd6-c6896de4b862"/>
    <ds:schemaRef ds:uri="http://purl.org/dc/elements/1.1/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322831b4-df18-460c-a468-64b767f2c0d4"/>
  </ds:schemaRefs>
</ds:datastoreItem>
</file>

<file path=customXml/itemProps4.xml><?xml version="1.0" encoding="utf-8"?>
<ds:datastoreItem xmlns:ds="http://schemas.openxmlformats.org/officeDocument/2006/customXml" ds:itemID="{7E0E1A34-1FAD-4AC4-A8F0-262F538A05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3E92894-F0F7-4AF3-A433-96F5CAD38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629e4e-30e9-4b80-9bd6-c6896de4b862"/>
    <ds:schemaRef ds:uri="322831b4-df18-460c-a468-64b767f2c0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{0E8D35EB-A1B6-4ADF-A6B1-EBE923EB045E}tf16392850_win32</Template>
  <TotalTime>0</TotalTime>
  <Pages>3</Pages>
  <Words>261</Words>
  <Characters>1378</Characters>
  <Application>Microsoft Office Word</Application>
  <DocSecurity>0</DocSecurity>
  <Lines>35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Titill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Pétur Halldórsson</dc:creator>
  <cp:keywords/>
  <cp:lastModifiedBy>Pétur Halldórsson - SR</cp:lastModifiedBy>
  <cp:revision>2</cp:revision>
  <cp:lastPrinted>2022-06-30T10:28:00Z</cp:lastPrinted>
  <dcterms:created xsi:type="dcterms:W3CDTF">2023-04-27T16:12:00Z</dcterms:created>
  <dcterms:modified xsi:type="dcterms:W3CDTF">2023-04-27T16:12:00Z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One_FileVersion">
    <vt:lpwstr>0.0</vt:lpwstr>
  </property>
  <property fmtid="{D5CDD505-2E9C-101B-9397-08002B2CF9AE}" pid="4" name="ContentTypeId">
    <vt:lpwstr>0x0101000D44D230FA056E47808E9A27045B0E28</vt:lpwstr>
  </property>
</Properties>
</file>